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30BAE" w:rsidRPr="00430BAE">
        <w:rPr>
          <w:sz w:val="22"/>
        </w:rPr>
        <w:t>Nicolas Damiao Seabra Pereira Meireles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30BAE">
        <w:rPr>
          <w:sz w:val="22"/>
        </w:rPr>
        <w:t>7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30BAE">
        <w:rPr>
          <w:sz w:val="22"/>
        </w:rPr>
        <w:t>Avaliacao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D77A9E">
        <w:rPr>
          <w:sz w:val="22"/>
        </w:rPr>
        <w:t>1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733614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D00BA">
        <w:t>10.6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D00BA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D00BA">
        <w:rPr>
          <w:noProof/>
          <w:sz w:val="24"/>
        </w:rPr>
        <w:t>21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EF3" w:rsidRDefault="00D72EF3">
      <w:r>
        <w:separator/>
      </w:r>
    </w:p>
  </w:endnote>
  <w:endnote w:type="continuationSeparator" w:id="0">
    <w:p w:rsidR="00D72EF3" w:rsidRDefault="00D72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72EF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EF3" w:rsidRDefault="00D72EF3">
      <w:r>
        <w:separator/>
      </w:r>
    </w:p>
  </w:footnote>
  <w:footnote w:type="continuationSeparator" w:id="0">
    <w:p w:rsidR="00D72EF3" w:rsidRDefault="00D72E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46907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3855</cp:revision>
  <cp:lastPrinted>2017-08-09T15:22:00Z</cp:lastPrinted>
  <dcterms:created xsi:type="dcterms:W3CDTF">2016-03-08T22:06:00Z</dcterms:created>
  <dcterms:modified xsi:type="dcterms:W3CDTF">2021-09-21T18:30:00Z</dcterms:modified>
</cp:coreProperties>
</file>