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578DD" w:rsidRPr="009578DD">
        <w:rPr>
          <w:sz w:val="22"/>
        </w:rPr>
        <w:t>Gabrielle Alvarenga Gebrim Luiz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578DD">
        <w:rPr>
          <w:sz w:val="22"/>
        </w:rPr>
        <w:t>42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578DD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D77A9E">
        <w:rPr>
          <w:sz w:val="22"/>
        </w:rPr>
        <w:t>1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00BA">
        <w:rPr>
          <w:noProof/>
          <w:sz w:val="24"/>
        </w:rPr>
        <w:t>21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21C" w:rsidRDefault="00C4621C">
      <w:r>
        <w:separator/>
      </w:r>
    </w:p>
  </w:endnote>
  <w:endnote w:type="continuationSeparator" w:id="0">
    <w:p w:rsidR="00C4621C" w:rsidRDefault="00C46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62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21C" w:rsidRDefault="00C4621C">
      <w:r>
        <w:separator/>
      </w:r>
    </w:p>
  </w:footnote>
  <w:footnote w:type="continuationSeparator" w:id="0">
    <w:p w:rsidR="00C4621C" w:rsidRDefault="00C462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21C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3853</cp:revision>
  <cp:lastPrinted>2017-08-09T15:22:00Z</cp:lastPrinted>
  <dcterms:created xsi:type="dcterms:W3CDTF">2016-03-08T22:06:00Z</dcterms:created>
  <dcterms:modified xsi:type="dcterms:W3CDTF">2021-09-21T16:26:00Z</dcterms:modified>
</cp:coreProperties>
</file>