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A70C4C" w:rsidRPr="00A70C4C" w:rsidRDefault="00A70C4C" w:rsidP="00A70C4C">
      <w:pPr>
        <w:rPr>
          <w:sz w:val="32"/>
          <w:szCs w:val="32"/>
        </w:rPr>
      </w:pPr>
      <w:r w:rsidRPr="00A70C4C">
        <w:rPr>
          <w:sz w:val="32"/>
          <w:szCs w:val="32"/>
        </w:rPr>
        <w:t>PACIENTE: Matheus Rocha da Silva</w:t>
      </w:r>
    </w:p>
    <w:p w:rsidR="00A70C4C" w:rsidRPr="00A70C4C" w:rsidRDefault="00A70C4C" w:rsidP="00A70C4C">
      <w:pPr>
        <w:rPr>
          <w:sz w:val="32"/>
          <w:szCs w:val="32"/>
        </w:rPr>
      </w:pPr>
      <w:r w:rsidRPr="00A70C4C">
        <w:rPr>
          <w:sz w:val="32"/>
          <w:szCs w:val="32"/>
        </w:rPr>
        <w:t>IDADE:  28  anos SEXO: M</w:t>
      </w:r>
    </w:p>
    <w:p w:rsidR="00546280" w:rsidRDefault="00A70C4C" w:rsidP="00A70C4C">
      <w:pPr>
        <w:rPr>
          <w:sz w:val="32"/>
          <w:szCs w:val="32"/>
        </w:rPr>
      </w:pPr>
      <w:r w:rsidRPr="00A70C4C">
        <w:rPr>
          <w:sz w:val="32"/>
          <w:szCs w:val="32"/>
        </w:rPr>
        <w:t>DATA DO EXAME: 21 set. 21</w:t>
      </w:r>
      <w:bookmarkStart w:id="0" w:name="_GoBack"/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2FB" w:rsidRDefault="003632FB">
      <w:r>
        <w:separator/>
      </w:r>
    </w:p>
  </w:endnote>
  <w:endnote w:type="continuationSeparator" w:id="0">
    <w:p w:rsidR="003632FB" w:rsidRDefault="00363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2FB" w:rsidRDefault="003632FB">
      <w:r>
        <w:separator/>
      </w:r>
    </w:p>
  </w:footnote>
  <w:footnote w:type="continuationSeparator" w:id="0">
    <w:p w:rsidR="003632FB" w:rsidRDefault="003632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417F5"/>
    <w:rsid w:val="00141F21"/>
    <w:rsid w:val="00143CBB"/>
    <w:rsid w:val="001442CA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51B2"/>
    <w:rsid w:val="0018656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1F09"/>
    <w:rsid w:val="002C215C"/>
    <w:rsid w:val="002C2D4D"/>
    <w:rsid w:val="002C339C"/>
    <w:rsid w:val="002C4E09"/>
    <w:rsid w:val="002C4FF0"/>
    <w:rsid w:val="002C539E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2FB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B87"/>
    <w:rsid w:val="00561DAF"/>
    <w:rsid w:val="0056264A"/>
    <w:rsid w:val="00567153"/>
    <w:rsid w:val="0056752C"/>
    <w:rsid w:val="00567669"/>
    <w:rsid w:val="00570BC1"/>
    <w:rsid w:val="00573F6B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107</cp:revision>
  <cp:lastPrinted>2017-08-09T15:20:00Z</cp:lastPrinted>
  <dcterms:created xsi:type="dcterms:W3CDTF">2017-08-09T15:20:00Z</dcterms:created>
  <dcterms:modified xsi:type="dcterms:W3CDTF">2021-09-21T15:51:00Z</dcterms:modified>
</cp:coreProperties>
</file>