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D00BA" w:rsidRPr="00FD00BA">
        <w:rPr>
          <w:sz w:val="22"/>
        </w:rPr>
        <w:t>Matheus Rocha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D00BA">
        <w:rPr>
          <w:sz w:val="22"/>
        </w:rPr>
        <w:t>28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D00BA">
        <w:rPr>
          <w:sz w:val="22"/>
        </w:rPr>
        <w:t>Tontura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D77A9E">
        <w:rPr>
          <w:sz w:val="22"/>
        </w:rPr>
        <w:t>1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733614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D00BA">
        <w:rPr>
          <w:noProof/>
          <w:sz w:val="24"/>
        </w:rPr>
        <w:t>21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C7D" w:rsidRDefault="00095C7D">
      <w:r>
        <w:separator/>
      </w:r>
    </w:p>
  </w:endnote>
  <w:endnote w:type="continuationSeparator" w:id="0">
    <w:p w:rsidR="00095C7D" w:rsidRDefault="00095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95C7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C7D" w:rsidRDefault="00095C7D">
      <w:r>
        <w:separator/>
      </w:r>
    </w:p>
  </w:footnote>
  <w:footnote w:type="continuationSeparator" w:id="0">
    <w:p w:rsidR="00095C7D" w:rsidRDefault="00095C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5C7D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46906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3852</cp:revision>
  <cp:lastPrinted>2017-08-09T15:22:00Z</cp:lastPrinted>
  <dcterms:created xsi:type="dcterms:W3CDTF">2016-03-08T22:06:00Z</dcterms:created>
  <dcterms:modified xsi:type="dcterms:W3CDTF">2021-09-21T15:50:00Z</dcterms:modified>
</cp:coreProperties>
</file>