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733614" w:rsidRPr="00733614">
        <w:rPr>
          <w:sz w:val="22"/>
        </w:rPr>
        <w:t>Olinda de Sousa Antonio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733614">
        <w:rPr>
          <w:sz w:val="22"/>
        </w:rPr>
        <w:t>7</w:t>
      </w:r>
      <w:r w:rsidR="00A26E2B">
        <w:rPr>
          <w:sz w:val="22"/>
        </w:rPr>
        <w:t>4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733614">
        <w:rPr>
          <w:sz w:val="22"/>
        </w:rPr>
        <w:t>Tinutus/Deficit cognitivo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733614">
        <w:rPr>
          <w:sz w:val="22"/>
        </w:rPr>
        <w:t>16</w:t>
      </w:r>
      <w:r w:rsidR="006602F3">
        <w:rPr>
          <w:sz w:val="22"/>
        </w:rPr>
        <w:t xml:space="preserve"> set.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733614">
        <w:rPr>
          <w:sz w:val="22"/>
        </w:rPr>
        <w:t>Ndn</w:t>
      </w:r>
      <w:bookmarkStart w:id="0" w:name="_GoBack"/>
      <w:bookmarkEnd w:id="0"/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A26A6">
        <w:t>9.4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9A26A6">
        <w:t>39.0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33614">
        <w:rPr>
          <w:noProof/>
          <w:sz w:val="24"/>
        </w:rPr>
        <w:t>16 de setembro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64E3" w:rsidRDefault="00A964E3">
      <w:r>
        <w:separator/>
      </w:r>
    </w:p>
  </w:endnote>
  <w:endnote w:type="continuationSeparator" w:id="0">
    <w:p w:rsidR="00A964E3" w:rsidRDefault="00A964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964E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64E3" w:rsidRDefault="00A964E3">
      <w:r>
        <w:separator/>
      </w:r>
    </w:p>
  </w:footnote>
  <w:footnote w:type="continuationSeparator" w:id="0">
    <w:p w:rsidR="00A964E3" w:rsidRDefault="00A964E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4E3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46905</TotalTime>
  <Pages>1</Pages>
  <Words>269</Words>
  <Characters>1537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3850</cp:revision>
  <cp:lastPrinted>2017-08-09T15:22:00Z</cp:lastPrinted>
  <dcterms:created xsi:type="dcterms:W3CDTF">2016-03-08T22:06:00Z</dcterms:created>
  <dcterms:modified xsi:type="dcterms:W3CDTF">2021-09-16T16:04:00Z</dcterms:modified>
</cp:coreProperties>
</file>