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AB4FCA" w:rsidRPr="00AB4FCA">
        <w:rPr>
          <w:sz w:val="22"/>
        </w:rPr>
        <w:t>Joao Flavio I. de Rezende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AB4FCA">
        <w:rPr>
          <w:sz w:val="22"/>
        </w:rPr>
        <w:t>77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AB4FCA">
        <w:rPr>
          <w:sz w:val="22"/>
        </w:rPr>
        <w:t>Controle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AB4FCA">
        <w:rPr>
          <w:sz w:val="22"/>
        </w:rPr>
        <w:t>15</w:t>
      </w:r>
      <w:bookmarkStart w:id="0" w:name="_GoBack"/>
      <w:bookmarkEnd w:id="0"/>
      <w:r w:rsidR="006602F3">
        <w:rPr>
          <w:sz w:val="22"/>
        </w:rPr>
        <w:t xml:space="preserve"> set.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E02B69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A26A6">
        <w:t>9.4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9A26A6">
        <w:t>39.0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B4FCA">
        <w:rPr>
          <w:noProof/>
          <w:sz w:val="24"/>
        </w:rPr>
        <w:t>15 de setembro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32D4" w:rsidRDefault="00BA32D4">
      <w:r>
        <w:separator/>
      </w:r>
    </w:p>
  </w:endnote>
  <w:endnote w:type="continuationSeparator" w:id="0">
    <w:p w:rsidR="00BA32D4" w:rsidRDefault="00BA32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A32D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32D4" w:rsidRDefault="00BA32D4">
      <w:r>
        <w:separator/>
      </w:r>
    </w:p>
  </w:footnote>
  <w:footnote w:type="continuationSeparator" w:id="0">
    <w:p w:rsidR="00BA32D4" w:rsidRDefault="00BA32D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2D4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46555</TotalTime>
  <Pages>1</Pages>
  <Words>267</Words>
  <Characters>1524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3847</cp:revision>
  <cp:lastPrinted>2017-08-09T15:22:00Z</cp:lastPrinted>
  <dcterms:created xsi:type="dcterms:W3CDTF">2016-03-08T22:06:00Z</dcterms:created>
  <dcterms:modified xsi:type="dcterms:W3CDTF">2021-09-15T14:52:00Z</dcterms:modified>
</cp:coreProperties>
</file>