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65B4E" w:rsidRPr="00C65B4E">
        <w:rPr>
          <w:sz w:val="22"/>
        </w:rPr>
        <w:t>Ismael Gomes Netto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65B4E">
        <w:rPr>
          <w:sz w:val="22"/>
        </w:rPr>
        <w:t>36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65B4E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85360">
        <w:rPr>
          <w:sz w:val="22"/>
        </w:rPr>
        <w:t>1</w:t>
      </w:r>
      <w:r w:rsidR="007C3F90">
        <w:rPr>
          <w:sz w:val="22"/>
        </w:rPr>
        <w:t>4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3F90">
        <w:rPr>
          <w:noProof/>
          <w:sz w:val="24"/>
        </w:rPr>
        <w:t>14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6234" w:rsidRDefault="00796234">
      <w:r>
        <w:separator/>
      </w:r>
    </w:p>
  </w:endnote>
  <w:endnote w:type="continuationSeparator" w:id="0">
    <w:p w:rsidR="00796234" w:rsidRDefault="00796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962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6234" w:rsidRDefault="00796234">
      <w:r>
        <w:separator/>
      </w:r>
    </w:p>
  </w:footnote>
  <w:footnote w:type="continuationSeparator" w:id="0">
    <w:p w:rsidR="00796234" w:rsidRDefault="00796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234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46554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3844</cp:revision>
  <cp:lastPrinted>2017-08-09T15:22:00Z</cp:lastPrinted>
  <dcterms:created xsi:type="dcterms:W3CDTF">2016-03-08T22:06:00Z</dcterms:created>
  <dcterms:modified xsi:type="dcterms:W3CDTF">2021-09-14T15:44:00Z</dcterms:modified>
</cp:coreProperties>
</file>