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93A1C" w:rsidRPr="00293A1C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 xml:space="preserve">PACIENTE: </w:t>
      </w:r>
      <w:r w:rsidR="00341EE8" w:rsidRPr="00341EE8">
        <w:rPr>
          <w:sz w:val="32"/>
          <w:szCs w:val="32"/>
        </w:rPr>
        <w:t>Francisco Bevilaqua Araujo</w:t>
      </w:r>
    </w:p>
    <w:p w:rsidR="00293A1C" w:rsidRPr="00293A1C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 xml:space="preserve">IDADE:  </w:t>
      </w:r>
      <w:r w:rsidR="00341EE8">
        <w:rPr>
          <w:sz w:val="32"/>
          <w:szCs w:val="32"/>
        </w:rPr>
        <w:t>43</w:t>
      </w:r>
      <w:bookmarkStart w:id="0" w:name="_GoBack"/>
      <w:bookmarkEnd w:id="0"/>
      <w:r w:rsidRPr="00293A1C">
        <w:rPr>
          <w:sz w:val="32"/>
          <w:szCs w:val="32"/>
        </w:rPr>
        <w:t xml:space="preserve">  anos SEXO: M</w:t>
      </w:r>
    </w:p>
    <w:p w:rsidR="004930C6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>DATA DO EXAME: 09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151" w:rsidRDefault="00C30151">
      <w:r>
        <w:separator/>
      </w:r>
    </w:p>
  </w:endnote>
  <w:endnote w:type="continuationSeparator" w:id="0">
    <w:p w:rsidR="00C30151" w:rsidRDefault="00C3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151" w:rsidRDefault="00C30151">
      <w:r>
        <w:separator/>
      </w:r>
    </w:p>
  </w:footnote>
  <w:footnote w:type="continuationSeparator" w:id="0">
    <w:p w:rsidR="00C30151" w:rsidRDefault="00C30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3733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1664</cp:revision>
  <cp:lastPrinted>1998-02-03T19:29:00Z</cp:lastPrinted>
  <dcterms:created xsi:type="dcterms:W3CDTF">2016-03-08T23:18:00Z</dcterms:created>
  <dcterms:modified xsi:type="dcterms:W3CDTF">2021-09-10T11:47:00Z</dcterms:modified>
</cp:coreProperties>
</file>