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60A9A" w:rsidRPr="00660A9A">
        <w:rPr>
          <w:sz w:val="22"/>
        </w:rPr>
        <w:t>Nayara Sousa Figueredo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60A9A">
        <w:rPr>
          <w:sz w:val="22"/>
        </w:rPr>
        <w:t>30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228AE">
        <w:rPr>
          <w:sz w:val="22"/>
        </w:rPr>
        <w:t>D</w:t>
      </w:r>
      <w:r w:rsidR="00660A9A">
        <w:rPr>
          <w:sz w:val="22"/>
        </w:rPr>
        <w:t>eclinio cognitivo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BC667B">
        <w:rPr>
          <w:sz w:val="22"/>
        </w:rPr>
        <w:t>0</w:t>
      </w:r>
      <w:r w:rsidR="000228AE">
        <w:rPr>
          <w:sz w:val="22"/>
        </w:rPr>
        <w:t>8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228AE">
        <w:rPr>
          <w:noProof/>
          <w:sz w:val="24"/>
        </w:rPr>
        <w:t>8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1AE" w:rsidRDefault="005D21AE">
      <w:r>
        <w:separator/>
      </w:r>
    </w:p>
  </w:endnote>
  <w:endnote w:type="continuationSeparator" w:id="0">
    <w:p w:rsidR="005D21AE" w:rsidRDefault="005D2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21A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1AE" w:rsidRDefault="005D21AE">
      <w:r>
        <w:separator/>
      </w:r>
    </w:p>
  </w:footnote>
  <w:footnote w:type="continuationSeparator" w:id="0">
    <w:p w:rsidR="005D21AE" w:rsidRDefault="005D21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46545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3834</cp:revision>
  <cp:lastPrinted>2017-08-09T15:22:00Z</cp:lastPrinted>
  <dcterms:created xsi:type="dcterms:W3CDTF">2016-03-08T22:06:00Z</dcterms:created>
  <dcterms:modified xsi:type="dcterms:W3CDTF">2021-09-08T21:58:00Z</dcterms:modified>
</cp:coreProperties>
</file>