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PACIENTE: </w:t>
      </w:r>
      <w:r w:rsidR="00571063" w:rsidRPr="00571063">
        <w:rPr>
          <w:sz w:val="32"/>
        </w:rPr>
        <w:t>Hostilia Maria Homem D`El Rey Neiva Moreira</w:t>
      </w: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IDADE:  </w:t>
      </w:r>
      <w:r w:rsidR="00571063">
        <w:rPr>
          <w:sz w:val="32"/>
        </w:rPr>
        <w:t>76</w:t>
      </w:r>
      <w:r w:rsidRPr="00175171">
        <w:rPr>
          <w:sz w:val="32"/>
        </w:rPr>
        <w:t xml:space="preserve">  anos SEXO: </w:t>
      </w:r>
      <w:r w:rsidR="00571063">
        <w:rPr>
          <w:sz w:val="32"/>
        </w:rPr>
        <w:t>F</w:t>
      </w:r>
    </w:p>
    <w:p w:rsidR="0026393F" w:rsidRDefault="00175171" w:rsidP="00175171">
      <w:pPr>
        <w:rPr>
          <w:sz w:val="32"/>
        </w:rPr>
      </w:pPr>
      <w:r w:rsidRPr="00175171">
        <w:rPr>
          <w:sz w:val="32"/>
        </w:rPr>
        <w:t xml:space="preserve">DATA DO EXAME: </w:t>
      </w:r>
      <w:r w:rsidR="00571063">
        <w:rPr>
          <w:sz w:val="32"/>
        </w:rPr>
        <w:t>08</w:t>
      </w:r>
      <w:bookmarkStart w:id="0" w:name="_GoBack"/>
      <w:bookmarkEnd w:id="0"/>
      <w:r w:rsidRPr="00175171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2B3" w:rsidRDefault="00B242B3">
      <w:r>
        <w:separator/>
      </w:r>
    </w:p>
  </w:endnote>
  <w:endnote w:type="continuationSeparator" w:id="0">
    <w:p w:rsidR="00B242B3" w:rsidRDefault="00B24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2B3" w:rsidRDefault="00B242B3">
      <w:r>
        <w:separator/>
      </w:r>
    </w:p>
  </w:footnote>
  <w:footnote w:type="continuationSeparator" w:id="0">
    <w:p w:rsidR="00B242B3" w:rsidRDefault="00B24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2B3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3792</cp:revision>
  <cp:lastPrinted>1998-02-03T19:29:00Z</cp:lastPrinted>
  <dcterms:created xsi:type="dcterms:W3CDTF">2016-03-08T22:17:00Z</dcterms:created>
  <dcterms:modified xsi:type="dcterms:W3CDTF">2021-09-08T21:36:00Z</dcterms:modified>
</cp:coreProperties>
</file>