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228AE" w:rsidRPr="000228AE">
        <w:rPr>
          <w:sz w:val="22"/>
        </w:rPr>
        <w:t>Hostilia Maria Homem D`El Rey Neiva Moreira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228AE">
        <w:rPr>
          <w:sz w:val="22"/>
        </w:rPr>
        <w:t>76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228AE">
        <w:rPr>
          <w:sz w:val="22"/>
        </w:rPr>
        <w:t>DCL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C667B">
        <w:rPr>
          <w:sz w:val="22"/>
        </w:rPr>
        <w:t>0</w:t>
      </w:r>
      <w:r w:rsidR="000228AE">
        <w:rPr>
          <w:sz w:val="22"/>
        </w:rPr>
        <w:t>8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228AE">
        <w:rPr>
          <w:noProof/>
          <w:sz w:val="24"/>
        </w:rPr>
        <w:t>8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C32" w:rsidRDefault="008F7C32">
      <w:r>
        <w:separator/>
      </w:r>
    </w:p>
  </w:endnote>
  <w:endnote w:type="continuationSeparator" w:id="0">
    <w:p w:rsidR="008F7C32" w:rsidRDefault="008F7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F7C3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C32" w:rsidRDefault="008F7C32">
      <w:r>
        <w:separator/>
      </w:r>
    </w:p>
  </w:footnote>
  <w:footnote w:type="continuationSeparator" w:id="0">
    <w:p w:rsidR="008F7C32" w:rsidRDefault="008F7C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8F7C32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46533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3832</cp:revision>
  <cp:lastPrinted>2017-08-09T15:22:00Z</cp:lastPrinted>
  <dcterms:created xsi:type="dcterms:W3CDTF">2016-03-08T22:06:00Z</dcterms:created>
  <dcterms:modified xsi:type="dcterms:W3CDTF">2021-09-08T21:35:00Z</dcterms:modified>
</cp:coreProperties>
</file>