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6B1C78" w:rsidRPr="006B1C78">
        <w:rPr>
          <w:sz w:val="22"/>
        </w:rPr>
        <w:t>Lucio Carlos Vieira Felix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6B1C78">
        <w:rPr>
          <w:sz w:val="22"/>
        </w:rPr>
        <w:t>41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6B1C78">
        <w:rPr>
          <w:sz w:val="22"/>
        </w:rPr>
        <w:t>Cefaleia</w:t>
      </w:r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bookmarkStart w:id="0" w:name="_GoBack"/>
      <w:bookmarkEnd w:id="0"/>
      <w:r w:rsidRPr="00B94B80">
        <w:rPr>
          <w:sz w:val="22"/>
        </w:rPr>
        <w:t xml:space="preserve"> </w:t>
      </w:r>
      <w:r w:rsidR="006B1C78">
        <w:rPr>
          <w:sz w:val="22"/>
        </w:rPr>
        <w:t>3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02B6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13B81">
        <w:t>11.6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13B81">
        <w:t>40.9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B1C78">
        <w:rPr>
          <w:noProof/>
          <w:sz w:val="24"/>
        </w:rPr>
        <w:t>3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01F0" w:rsidRDefault="006601F0">
      <w:r>
        <w:separator/>
      </w:r>
    </w:p>
  </w:endnote>
  <w:endnote w:type="continuationSeparator" w:id="0">
    <w:p w:rsidR="006601F0" w:rsidRDefault="006601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601F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01F0" w:rsidRDefault="006601F0">
      <w:r>
        <w:separator/>
      </w:r>
    </w:p>
  </w:footnote>
  <w:footnote w:type="continuationSeparator" w:id="0">
    <w:p w:rsidR="006601F0" w:rsidRDefault="006601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46533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3830</cp:revision>
  <cp:lastPrinted>2017-08-09T15:22:00Z</cp:lastPrinted>
  <dcterms:created xsi:type="dcterms:W3CDTF">2016-03-08T22:06:00Z</dcterms:created>
  <dcterms:modified xsi:type="dcterms:W3CDTF">2021-09-03T15:29:00Z</dcterms:modified>
</cp:coreProperties>
</file>