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bookmarkStart w:id="0" w:name="_GoBack"/>
      <w:r w:rsidR="00A628D2" w:rsidRPr="00A628D2">
        <w:rPr>
          <w:sz w:val="22"/>
        </w:rPr>
        <w:t xml:space="preserve">Amanda Torquato </w:t>
      </w:r>
      <w:r w:rsidR="00A628D2">
        <w:rPr>
          <w:sz w:val="22"/>
        </w:rPr>
        <w:t>J</w:t>
      </w:r>
      <w:r w:rsidR="00A628D2" w:rsidRPr="00A628D2">
        <w:rPr>
          <w:sz w:val="22"/>
        </w:rPr>
        <w:t>aguarivel</w:t>
      </w:r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628D2">
        <w:rPr>
          <w:sz w:val="22"/>
        </w:rPr>
        <w:t>20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628D2">
        <w:rPr>
          <w:sz w:val="22"/>
        </w:rPr>
        <w:t>Ansiedade/Tremor/Deficit atencao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24070">
        <w:rPr>
          <w:sz w:val="22"/>
        </w:rPr>
        <w:t>2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24070">
        <w:rPr>
          <w:noProof/>
          <w:sz w:val="24"/>
        </w:rPr>
        <w:t>2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64C" w:rsidRDefault="00B8064C">
      <w:r>
        <w:separator/>
      </w:r>
    </w:p>
  </w:endnote>
  <w:endnote w:type="continuationSeparator" w:id="0">
    <w:p w:rsidR="00B8064C" w:rsidRDefault="00B80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8064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64C" w:rsidRDefault="00B8064C">
      <w:r>
        <w:separator/>
      </w:r>
    </w:p>
  </w:footnote>
  <w:footnote w:type="continuationSeparator" w:id="0">
    <w:p w:rsidR="00B8064C" w:rsidRDefault="00B806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46532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3827</cp:revision>
  <cp:lastPrinted>2017-08-09T15:22:00Z</cp:lastPrinted>
  <dcterms:created xsi:type="dcterms:W3CDTF">2016-03-08T22:06:00Z</dcterms:created>
  <dcterms:modified xsi:type="dcterms:W3CDTF">2021-09-02T22:40:00Z</dcterms:modified>
</cp:coreProperties>
</file>