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01970" w:rsidRDefault="00DF30A0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</w:t>
      </w:r>
      <w:r w:rsidR="00DD1A9E">
        <w:rPr>
          <w:b/>
          <w:noProof/>
          <w:sz w:val="32"/>
        </w:rPr>
        <w:t xml:space="preserve">    </w:t>
      </w:r>
      <w:r>
        <w:rPr>
          <w:b/>
          <w:noProof/>
          <w:sz w:val="32"/>
        </w:rPr>
        <w:t xml:space="preserve">   </w:t>
      </w:r>
      <w:r w:rsidR="0041584A">
        <w:rPr>
          <w:b/>
          <w:noProof/>
          <w:sz w:val="32"/>
        </w:rPr>
        <w:t xml:space="preserve">                   </w:t>
      </w:r>
      <w:r w:rsidR="005A287F">
        <w:rPr>
          <w:b/>
          <w:noProof/>
          <w:sz w:val="32"/>
        </w:rPr>
        <w:t xml:space="preserve"> </w:t>
      </w:r>
      <w:r w:rsidR="00320F3C" w:rsidRPr="0083425C">
        <w:rPr>
          <w:b/>
          <w:noProof/>
          <w:sz w:val="32"/>
        </w:rPr>
        <w:t>DOPPLER</w:t>
      </w:r>
      <w:r w:rsidR="00166823">
        <w:rPr>
          <w:b/>
          <w:noProof/>
          <w:sz w:val="32"/>
        </w:rPr>
        <w:t xml:space="preserve"> EXTRA-CRANIANO</w:t>
      </w:r>
    </w:p>
    <w:p w:rsidR="00320F3C" w:rsidRPr="0083425C" w:rsidRDefault="00D01970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                   </w:t>
      </w:r>
    </w:p>
    <w:p w:rsidR="00320F3C" w:rsidRDefault="00320F3C" w:rsidP="00320F3C">
      <w:pPr>
        <w:ind w:right="-99"/>
        <w:jc w:val="both"/>
        <w:rPr>
          <w:b/>
          <w:noProof/>
          <w:sz w:val="32"/>
        </w:rPr>
      </w:pPr>
    </w:p>
    <w:p w:rsidR="00166823" w:rsidRPr="0083425C" w:rsidRDefault="00166823" w:rsidP="00320F3C">
      <w:pPr>
        <w:ind w:right="-99"/>
        <w:jc w:val="both"/>
        <w:rPr>
          <w:b/>
          <w:noProof/>
          <w:sz w:val="32"/>
        </w:rPr>
      </w:pPr>
    </w:p>
    <w:p w:rsidR="006407C9" w:rsidRPr="006407C9" w:rsidRDefault="006407C9" w:rsidP="006407C9">
      <w:pPr>
        <w:ind w:right="-99"/>
        <w:jc w:val="both"/>
        <w:rPr>
          <w:sz w:val="32"/>
          <w:szCs w:val="32"/>
        </w:rPr>
      </w:pPr>
      <w:r w:rsidRPr="006407C9">
        <w:rPr>
          <w:sz w:val="32"/>
          <w:szCs w:val="32"/>
        </w:rPr>
        <w:t>PACIENTE: Ademar Silva de Vasconcelos</w:t>
      </w:r>
    </w:p>
    <w:p w:rsidR="006407C9" w:rsidRPr="006407C9" w:rsidRDefault="006407C9" w:rsidP="006407C9">
      <w:pPr>
        <w:ind w:right="-99"/>
        <w:jc w:val="both"/>
        <w:rPr>
          <w:sz w:val="32"/>
          <w:szCs w:val="32"/>
        </w:rPr>
      </w:pPr>
      <w:r w:rsidRPr="006407C9">
        <w:rPr>
          <w:sz w:val="32"/>
          <w:szCs w:val="32"/>
        </w:rPr>
        <w:t>IDADE:  71 anos SEXO: M</w:t>
      </w:r>
    </w:p>
    <w:p w:rsidR="004208FD" w:rsidRDefault="006407C9" w:rsidP="006407C9">
      <w:pPr>
        <w:ind w:right="-99"/>
        <w:jc w:val="both"/>
        <w:rPr>
          <w:sz w:val="32"/>
          <w:szCs w:val="32"/>
        </w:rPr>
      </w:pPr>
      <w:r w:rsidRPr="006407C9">
        <w:rPr>
          <w:sz w:val="32"/>
          <w:szCs w:val="32"/>
        </w:rPr>
        <w:t>DATA DO EXAME: 2 set. 21</w:t>
      </w:r>
      <w:bookmarkStart w:id="0" w:name="_GoBack"/>
      <w:bookmarkEnd w:id="0"/>
    </w:p>
    <w:p w:rsidR="00BE5E22" w:rsidRDefault="00BE5E22" w:rsidP="00BE5E22">
      <w:pPr>
        <w:ind w:right="-99"/>
        <w:jc w:val="both"/>
        <w:rPr>
          <w:noProof/>
          <w:sz w:val="32"/>
        </w:rPr>
      </w:pPr>
    </w:p>
    <w:p w:rsidR="00166823" w:rsidRDefault="00166823" w:rsidP="00BE5E22">
      <w:pPr>
        <w:ind w:right="-99"/>
        <w:jc w:val="both"/>
        <w:rPr>
          <w:noProof/>
          <w:sz w:val="32"/>
        </w:rPr>
      </w:pPr>
    </w:p>
    <w:p w:rsidR="00166823" w:rsidRPr="0083425C" w:rsidRDefault="00166823" w:rsidP="00BE5E22">
      <w:pPr>
        <w:ind w:right="-99"/>
        <w:jc w:val="both"/>
        <w:rPr>
          <w:noProof/>
          <w:sz w:val="32"/>
        </w:rPr>
      </w:pPr>
    </w:p>
    <w:p w:rsidR="00320F3C" w:rsidRPr="0083425C" w:rsidRDefault="00320F3C" w:rsidP="00320F3C">
      <w:pPr>
        <w:ind w:right="-99"/>
        <w:jc w:val="both"/>
        <w:rPr>
          <w:noProof/>
          <w:sz w:val="32"/>
        </w:rPr>
      </w:pPr>
      <w:r w:rsidRPr="0083425C">
        <w:rPr>
          <w:noProof/>
          <w:sz w:val="32"/>
        </w:rPr>
        <w:t>Comentários:</w:t>
      </w:r>
    </w:p>
    <w:p w:rsidR="00166823" w:rsidRDefault="00166823" w:rsidP="00320F3C">
      <w:pPr>
        <w:ind w:right="-99"/>
        <w:jc w:val="both"/>
        <w:rPr>
          <w:noProof/>
          <w:sz w:val="28"/>
        </w:rPr>
      </w:pPr>
    </w:p>
    <w:p w:rsidR="00320F3C" w:rsidRPr="0083425C" w:rsidRDefault="00320F3C" w:rsidP="00320F3C">
      <w:pPr>
        <w:ind w:right="-99"/>
        <w:jc w:val="both"/>
        <w:rPr>
          <w:noProof/>
          <w:sz w:val="28"/>
        </w:rPr>
      </w:pPr>
      <w:r w:rsidRPr="0083425C">
        <w:rPr>
          <w:noProof/>
          <w:sz w:val="28"/>
        </w:rPr>
        <w:t xml:space="preserve">Insonadas as artérias do sistema vertebro-basilar </w:t>
      </w:r>
    </w:p>
    <w:p w:rsidR="00320F3C" w:rsidRPr="0083425C" w:rsidRDefault="00320F3C" w:rsidP="00320F3C">
      <w:pPr>
        <w:ind w:right="-99"/>
        <w:jc w:val="both"/>
        <w:rPr>
          <w:noProof/>
          <w:sz w:val="28"/>
        </w:rPr>
      </w:pPr>
      <w:r w:rsidRPr="0083425C">
        <w:rPr>
          <w:noProof/>
          <w:sz w:val="28"/>
        </w:rPr>
        <w:t>a cada 2</w:t>
      </w:r>
      <w:r w:rsidRPr="0083425C">
        <w:rPr>
          <w:b/>
          <w:noProof/>
          <w:sz w:val="28"/>
        </w:rPr>
        <w:t xml:space="preserve">mm </w:t>
      </w:r>
      <w:r w:rsidRPr="0083425C">
        <w:rPr>
          <w:noProof/>
          <w:sz w:val="28"/>
        </w:rPr>
        <w:t>de profundidade através das janelas</w:t>
      </w:r>
      <w:r w:rsidR="00166823">
        <w:rPr>
          <w:noProof/>
          <w:sz w:val="28"/>
        </w:rPr>
        <w:t xml:space="preserve"> </w:t>
      </w:r>
      <w:r w:rsidRPr="0083425C">
        <w:rPr>
          <w:noProof/>
          <w:sz w:val="28"/>
        </w:rPr>
        <w:t>occiptais</w:t>
      </w:r>
      <w:r w:rsidR="00166823">
        <w:rPr>
          <w:noProof/>
          <w:sz w:val="28"/>
        </w:rPr>
        <w:t xml:space="preserve"> e cervicais,</w:t>
      </w:r>
      <w:r w:rsidRPr="0083425C">
        <w:rPr>
          <w:noProof/>
          <w:sz w:val="28"/>
        </w:rPr>
        <w:t>, encontramos:</w:t>
      </w:r>
    </w:p>
    <w:p w:rsidR="00320F3C" w:rsidRPr="0083425C" w:rsidRDefault="00320F3C" w:rsidP="00320F3C">
      <w:pPr>
        <w:ind w:right="-99"/>
        <w:jc w:val="both"/>
        <w:rPr>
          <w:noProof/>
          <w:sz w:val="28"/>
        </w:rPr>
      </w:pPr>
      <w:r w:rsidRPr="0083425C">
        <w:rPr>
          <w:noProof/>
          <w:sz w:val="28"/>
        </w:rPr>
        <w:t>locidades do fluxo sanguíneo e índices de pulsatilidade dentro dos limites normais.</w:t>
      </w:r>
    </w:p>
    <w:p w:rsidR="00320F3C" w:rsidRPr="0083425C" w:rsidRDefault="00320F3C" w:rsidP="00320F3C">
      <w:pPr>
        <w:ind w:right="-99"/>
        <w:jc w:val="both"/>
        <w:rPr>
          <w:noProof/>
          <w:sz w:val="28"/>
        </w:rPr>
      </w:pPr>
      <w:r w:rsidRPr="0083425C">
        <w:rPr>
          <w:noProof/>
          <w:sz w:val="28"/>
        </w:rPr>
        <w:t>As artérias vertebrais (segmento intracraniano) e as artérias cerebelar póstero-inferior apresentam velocidades de fluxo sanguíneo e índices de pulsatilidade dentro dos limites normais.</w:t>
      </w:r>
    </w:p>
    <w:p w:rsidR="00320F3C" w:rsidRPr="0083425C" w:rsidRDefault="00320F3C" w:rsidP="00320F3C">
      <w:pPr>
        <w:ind w:right="-99"/>
        <w:jc w:val="both"/>
        <w:rPr>
          <w:noProof/>
          <w:sz w:val="28"/>
        </w:rPr>
      </w:pPr>
      <w:r w:rsidRPr="0083425C">
        <w:rPr>
          <w:noProof/>
          <w:sz w:val="28"/>
        </w:rPr>
        <w:t>A artéria basilar apresenta velocidades do fluxo sanguíneo e índices de pulsatilidade dentro dos limites normais.</w:t>
      </w:r>
    </w:p>
    <w:p w:rsidR="00320F3C" w:rsidRDefault="00320F3C" w:rsidP="00320F3C">
      <w:pPr>
        <w:ind w:right="-99"/>
        <w:jc w:val="both"/>
        <w:rPr>
          <w:noProof/>
          <w:sz w:val="32"/>
        </w:rPr>
      </w:pPr>
    </w:p>
    <w:p w:rsidR="004926C0" w:rsidRPr="0083425C" w:rsidRDefault="004926C0" w:rsidP="00320F3C">
      <w:pPr>
        <w:ind w:right="-99"/>
        <w:jc w:val="both"/>
        <w:rPr>
          <w:noProof/>
          <w:sz w:val="32"/>
        </w:rPr>
      </w:pPr>
    </w:p>
    <w:p w:rsidR="00320F3C" w:rsidRPr="0083425C" w:rsidRDefault="00320F3C" w:rsidP="00320F3C">
      <w:pPr>
        <w:ind w:right="-99"/>
        <w:jc w:val="both"/>
        <w:rPr>
          <w:noProof/>
          <w:sz w:val="32"/>
        </w:rPr>
      </w:pPr>
      <w:r w:rsidRPr="0083425C">
        <w:rPr>
          <w:noProof/>
          <w:sz w:val="32"/>
        </w:rPr>
        <w:t>Conclusão:</w:t>
      </w:r>
    </w:p>
    <w:p w:rsidR="00320F3C" w:rsidRPr="0083425C" w:rsidRDefault="00166823" w:rsidP="00320F3C">
      <w:pPr>
        <w:jc w:val="both"/>
      </w:pPr>
      <w:r>
        <w:rPr>
          <w:sz w:val="32"/>
        </w:rPr>
        <w:t xml:space="preserve">Doppler colorido de arterias carotidas direita e esquerda e sistema vertebro-basilar </w:t>
      </w:r>
      <w:r w:rsidR="00320F3C">
        <w:rPr>
          <w:sz w:val="32"/>
        </w:rPr>
        <w:t>dentro dos limites</w:t>
      </w:r>
      <w:r w:rsidR="0041584A">
        <w:rPr>
          <w:sz w:val="32"/>
        </w:rPr>
        <w:t xml:space="preserve"> </w:t>
      </w:r>
      <w:r w:rsidR="00320F3C">
        <w:rPr>
          <w:sz w:val="32"/>
        </w:rPr>
        <w:t>normais da variação.</w:t>
      </w:r>
      <w:r w:rsidR="0027170E">
        <w:rPr>
          <w:sz w:val="32"/>
        </w:rPr>
        <w:br/>
      </w:r>
    </w:p>
    <w:p w:rsidR="0041584A" w:rsidRDefault="0041584A" w:rsidP="00320F3C">
      <w:pPr>
        <w:jc w:val="both"/>
      </w:pPr>
    </w:p>
    <w:p w:rsidR="004926C0" w:rsidRPr="0083425C" w:rsidRDefault="004926C0" w:rsidP="00320F3C">
      <w:pPr>
        <w:jc w:val="both"/>
      </w:pPr>
    </w:p>
    <w:p w:rsidR="00320F3C" w:rsidRPr="0083425C" w:rsidRDefault="00320F3C" w:rsidP="00320F3C">
      <w:pPr>
        <w:jc w:val="both"/>
      </w:pPr>
      <w:r w:rsidRPr="0083425C">
        <w:tab/>
      </w:r>
    </w:p>
    <w:p w:rsidR="00320F3C" w:rsidRPr="0083425C" w:rsidRDefault="00320F3C" w:rsidP="00320F3C">
      <w:pPr>
        <w:ind w:left="1440" w:firstLine="720"/>
        <w:jc w:val="both"/>
        <w:rPr>
          <w:b/>
        </w:rPr>
      </w:pPr>
      <w:r w:rsidRPr="0083425C">
        <w:rPr>
          <w:b/>
        </w:rPr>
        <w:t xml:space="preserve">                   Dr. Claudio Oppenheimer</w:t>
      </w:r>
      <w:r w:rsidR="00082D0F">
        <w:rPr>
          <w:b/>
        </w:rPr>
        <w:t xml:space="preserve"> CRMSP:62357</w:t>
      </w:r>
      <w:r w:rsidRPr="0083425C">
        <w:rPr>
          <w:b/>
        </w:rPr>
        <w:t xml:space="preserve"> CRM</w:t>
      </w:r>
      <w:r w:rsidR="00082D0F">
        <w:rPr>
          <w:b/>
        </w:rPr>
        <w:t>DF</w:t>
      </w:r>
      <w:r w:rsidRPr="0083425C">
        <w:rPr>
          <w:b/>
        </w:rPr>
        <w:t>:</w:t>
      </w:r>
      <w:r>
        <w:rPr>
          <w:b/>
        </w:rPr>
        <w:t>11095</w:t>
      </w:r>
    </w:p>
    <w:p w:rsidR="0052744F" w:rsidRPr="00550BAA" w:rsidRDefault="00320F3C" w:rsidP="00320F3C">
      <w:pPr>
        <w:ind w:right="-99"/>
        <w:jc w:val="both"/>
        <w:rPr>
          <w:sz w:val="22"/>
          <w:szCs w:val="22"/>
        </w:rPr>
      </w:pPr>
      <w:r w:rsidRPr="0083425C">
        <w:rPr>
          <w:b/>
        </w:rPr>
        <w:t xml:space="preserve">        </w:t>
      </w:r>
      <w:r>
        <w:rPr>
          <w:b/>
        </w:rPr>
        <w:t xml:space="preserve">                        </w:t>
      </w:r>
      <w:r w:rsidR="00082D0F">
        <w:rPr>
          <w:b/>
        </w:rPr>
        <w:t xml:space="preserve">          </w:t>
      </w:r>
      <w:r>
        <w:rPr>
          <w:b/>
        </w:rPr>
        <w:t xml:space="preserve">    </w:t>
      </w:r>
      <w:r w:rsidRPr="0083425C">
        <w:rPr>
          <w:b/>
        </w:rPr>
        <w:t xml:space="preserve">  Neurologista Membro Efetivo da Academia Brasileira de Neurologia</w:t>
      </w:r>
    </w:p>
    <w:sectPr w:rsidR="0052744F" w:rsidRPr="00550BAA" w:rsidSect="004A6CD5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84BAE" w:rsidRDefault="00A84BAE">
      <w:r>
        <w:separator/>
      </w:r>
    </w:p>
  </w:endnote>
  <w:endnote w:type="continuationSeparator" w:id="0">
    <w:p w:rsidR="00A84BAE" w:rsidRDefault="00A84BA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082D0F" w:rsidRDefault="00A84BAE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082D0F" w:rsidRPr="00CE01CF">
        <w:rPr>
          <w:rStyle w:val="Hyperlink"/>
          <w:b/>
        </w:rPr>
        <w:t>www.neurofis.com.br</w:t>
      </w:r>
    </w:hyperlink>
    <w:r w:rsidR="00082D0F">
      <w:rPr>
        <w:b/>
      </w:rPr>
      <w:t xml:space="preserve">  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84BAE" w:rsidRDefault="00A84BAE">
      <w:r>
        <w:separator/>
      </w:r>
    </w:p>
  </w:footnote>
  <w:footnote w:type="continuationSeparator" w:id="0">
    <w:p w:rsidR="00A84BAE" w:rsidRDefault="00A84BAE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320F3C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0BAA"/>
    <w:rsid w:val="00023AF3"/>
    <w:rsid w:val="00024298"/>
    <w:rsid w:val="0002602E"/>
    <w:rsid w:val="00026223"/>
    <w:rsid w:val="00043A49"/>
    <w:rsid w:val="000500C6"/>
    <w:rsid w:val="0005677A"/>
    <w:rsid w:val="0005696C"/>
    <w:rsid w:val="00057A58"/>
    <w:rsid w:val="0006755A"/>
    <w:rsid w:val="000705EB"/>
    <w:rsid w:val="000706EA"/>
    <w:rsid w:val="00070EB6"/>
    <w:rsid w:val="000713D9"/>
    <w:rsid w:val="00082BD4"/>
    <w:rsid w:val="00082D0F"/>
    <w:rsid w:val="000930C6"/>
    <w:rsid w:val="0009423B"/>
    <w:rsid w:val="000955EC"/>
    <w:rsid w:val="000A01FF"/>
    <w:rsid w:val="000A0925"/>
    <w:rsid w:val="000A0C37"/>
    <w:rsid w:val="000B1634"/>
    <w:rsid w:val="000B2BD7"/>
    <w:rsid w:val="000B455F"/>
    <w:rsid w:val="000C390B"/>
    <w:rsid w:val="000C51E2"/>
    <w:rsid w:val="000D0163"/>
    <w:rsid w:val="000D116E"/>
    <w:rsid w:val="000D30F7"/>
    <w:rsid w:val="000D34D9"/>
    <w:rsid w:val="000E2452"/>
    <w:rsid w:val="000E3B61"/>
    <w:rsid w:val="000F0219"/>
    <w:rsid w:val="000F047E"/>
    <w:rsid w:val="000F073C"/>
    <w:rsid w:val="000F27A8"/>
    <w:rsid w:val="00105D76"/>
    <w:rsid w:val="00112887"/>
    <w:rsid w:val="00114BAC"/>
    <w:rsid w:val="001239F1"/>
    <w:rsid w:val="00133234"/>
    <w:rsid w:val="00134992"/>
    <w:rsid w:val="001438E1"/>
    <w:rsid w:val="001448A6"/>
    <w:rsid w:val="00145A9E"/>
    <w:rsid w:val="0015451F"/>
    <w:rsid w:val="00155271"/>
    <w:rsid w:val="00164140"/>
    <w:rsid w:val="0016444E"/>
    <w:rsid w:val="00166823"/>
    <w:rsid w:val="001756D9"/>
    <w:rsid w:val="00192E8B"/>
    <w:rsid w:val="00194665"/>
    <w:rsid w:val="00197B5C"/>
    <w:rsid w:val="001A3EDC"/>
    <w:rsid w:val="001A4B8F"/>
    <w:rsid w:val="001A79A2"/>
    <w:rsid w:val="001B1709"/>
    <w:rsid w:val="001B784B"/>
    <w:rsid w:val="001C1C8C"/>
    <w:rsid w:val="001C573A"/>
    <w:rsid w:val="001C74C8"/>
    <w:rsid w:val="001D2CD6"/>
    <w:rsid w:val="001D475F"/>
    <w:rsid w:val="001D4BB2"/>
    <w:rsid w:val="001D52AE"/>
    <w:rsid w:val="001D58DE"/>
    <w:rsid w:val="001D7287"/>
    <w:rsid w:val="001E145D"/>
    <w:rsid w:val="001F33B8"/>
    <w:rsid w:val="001F45BF"/>
    <w:rsid w:val="00203A9F"/>
    <w:rsid w:val="00215D6E"/>
    <w:rsid w:val="002219AC"/>
    <w:rsid w:val="0022548D"/>
    <w:rsid w:val="002301D1"/>
    <w:rsid w:val="002310EC"/>
    <w:rsid w:val="002325F1"/>
    <w:rsid w:val="0024578B"/>
    <w:rsid w:val="00246FF0"/>
    <w:rsid w:val="00247961"/>
    <w:rsid w:val="00247E42"/>
    <w:rsid w:val="00252849"/>
    <w:rsid w:val="00252E88"/>
    <w:rsid w:val="00256972"/>
    <w:rsid w:val="00263AFA"/>
    <w:rsid w:val="002640BA"/>
    <w:rsid w:val="00266946"/>
    <w:rsid w:val="0027170E"/>
    <w:rsid w:val="002741D4"/>
    <w:rsid w:val="00276686"/>
    <w:rsid w:val="00276C12"/>
    <w:rsid w:val="002871B2"/>
    <w:rsid w:val="0028762C"/>
    <w:rsid w:val="00291842"/>
    <w:rsid w:val="00293C46"/>
    <w:rsid w:val="0029568E"/>
    <w:rsid w:val="00297223"/>
    <w:rsid w:val="002A47C4"/>
    <w:rsid w:val="002B3213"/>
    <w:rsid w:val="002B638A"/>
    <w:rsid w:val="002B7DDC"/>
    <w:rsid w:val="002C0C16"/>
    <w:rsid w:val="002C17FC"/>
    <w:rsid w:val="002C1F49"/>
    <w:rsid w:val="002E78E9"/>
    <w:rsid w:val="002F07E8"/>
    <w:rsid w:val="002F34F4"/>
    <w:rsid w:val="00311533"/>
    <w:rsid w:val="0031503E"/>
    <w:rsid w:val="00316A72"/>
    <w:rsid w:val="00320F3C"/>
    <w:rsid w:val="003257D0"/>
    <w:rsid w:val="00327BE4"/>
    <w:rsid w:val="00333288"/>
    <w:rsid w:val="00334950"/>
    <w:rsid w:val="003360A5"/>
    <w:rsid w:val="003366EA"/>
    <w:rsid w:val="00344253"/>
    <w:rsid w:val="00344DFE"/>
    <w:rsid w:val="00345B2C"/>
    <w:rsid w:val="00350CA3"/>
    <w:rsid w:val="003523A2"/>
    <w:rsid w:val="00355B14"/>
    <w:rsid w:val="00360651"/>
    <w:rsid w:val="00365C37"/>
    <w:rsid w:val="00372F59"/>
    <w:rsid w:val="00383A62"/>
    <w:rsid w:val="003848DF"/>
    <w:rsid w:val="00386B41"/>
    <w:rsid w:val="00390E3D"/>
    <w:rsid w:val="00393BEB"/>
    <w:rsid w:val="003A00DC"/>
    <w:rsid w:val="003A00FF"/>
    <w:rsid w:val="003A621C"/>
    <w:rsid w:val="003B187E"/>
    <w:rsid w:val="003C0FAA"/>
    <w:rsid w:val="003C19D4"/>
    <w:rsid w:val="003C20B3"/>
    <w:rsid w:val="003C66D1"/>
    <w:rsid w:val="003E3DCD"/>
    <w:rsid w:val="003E7851"/>
    <w:rsid w:val="003F1E7F"/>
    <w:rsid w:val="003F79F9"/>
    <w:rsid w:val="003F7FCC"/>
    <w:rsid w:val="004065EF"/>
    <w:rsid w:val="0041584A"/>
    <w:rsid w:val="004208FD"/>
    <w:rsid w:val="00421872"/>
    <w:rsid w:val="00424386"/>
    <w:rsid w:val="00424518"/>
    <w:rsid w:val="00425C32"/>
    <w:rsid w:val="00426493"/>
    <w:rsid w:val="004304AE"/>
    <w:rsid w:val="0043269C"/>
    <w:rsid w:val="0043427C"/>
    <w:rsid w:val="004355C3"/>
    <w:rsid w:val="00436287"/>
    <w:rsid w:val="00437925"/>
    <w:rsid w:val="004446FB"/>
    <w:rsid w:val="004515D1"/>
    <w:rsid w:val="00453D91"/>
    <w:rsid w:val="00466042"/>
    <w:rsid w:val="00472108"/>
    <w:rsid w:val="00472A12"/>
    <w:rsid w:val="0047341A"/>
    <w:rsid w:val="004926C0"/>
    <w:rsid w:val="004A6CD5"/>
    <w:rsid w:val="004B3FBD"/>
    <w:rsid w:val="004C1454"/>
    <w:rsid w:val="004C5969"/>
    <w:rsid w:val="004D06A4"/>
    <w:rsid w:val="004E1A04"/>
    <w:rsid w:val="004E2B8A"/>
    <w:rsid w:val="004E4BD7"/>
    <w:rsid w:val="004F2608"/>
    <w:rsid w:val="004F4895"/>
    <w:rsid w:val="004F71C0"/>
    <w:rsid w:val="00503C5C"/>
    <w:rsid w:val="00506F9F"/>
    <w:rsid w:val="005075E9"/>
    <w:rsid w:val="0052744F"/>
    <w:rsid w:val="00527F15"/>
    <w:rsid w:val="00530DF2"/>
    <w:rsid w:val="00537716"/>
    <w:rsid w:val="00542703"/>
    <w:rsid w:val="005474B8"/>
    <w:rsid w:val="00550BAA"/>
    <w:rsid w:val="00554B8E"/>
    <w:rsid w:val="00564ABE"/>
    <w:rsid w:val="00571D05"/>
    <w:rsid w:val="005748BF"/>
    <w:rsid w:val="00577E36"/>
    <w:rsid w:val="0058637D"/>
    <w:rsid w:val="0059095B"/>
    <w:rsid w:val="00591B34"/>
    <w:rsid w:val="005A14BD"/>
    <w:rsid w:val="005A287F"/>
    <w:rsid w:val="005A2D0A"/>
    <w:rsid w:val="005B1BA8"/>
    <w:rsid w:val="005B372B"/>
    <w:rsid w:val="005B75E0"/>
    <w:rsid w:val="005C2E45"/>
    <w:rsid w:val="005C3B8B"/>
    <w:rsid w:val="005C6337"/>
    <w:rsid w:val="005E08E0"/>
    <w:rsid w:val="005E1D74"/>
    <w:rsid w:val="00606F9A"/>
    <w:rsid w:val="00606FA0"/>
    <w:rsid w:val="00607643"/>
    <w:rsid w:val="00616F72"/>
    <w:rsid w:val="00624262"/>
    <w:rsid w:val="00632174"/>
    <w:rsid w:val="00636A32"/>
    <w:rsid w:val="006407C9"/>
    <w:rsid w:val="00642D15"/>
    <w:rsid w:val="0065421F"/>
    <w:rsid w:val="00655AF1"/>
    <w:rsid w:val="00656FAC"/>
    <w:rsid w:val="00657293"/>
    <w:rsid w:val="00664E79"/>
    <w:rsid w:val="00690C23"/>
    <w:rsid w:val="0069440E"/>
    <w:rsid w:val="006A66CE"/>
    <w:rsid w:val="006B4250"/>
    <w:rsid w:val="006C3A0A"/>
    <w:rsid w:val="006D3397"/>
    <w:rsid w:val="006D64E7"/>
    <w:rsid w:val="006E48B2"/>
    <w:rsid w:val="006E5CA8"/>
    <w:rsid w:val="006E6554"/>
    <w:rsid w:val="006F6A57"/>
    <w:rsid w:val="00701482"/>
    <w:rsid w:val="00702664"/>
    <w:rsid w:val="00702E33"/>
    <w:rsid w:val="00703584"/>
    <w:rsid w:val="00707514"/>
    <w:rsid w:val="007104B6"/>
    <w:rsid w:val="007153D1"/>
    <w:rsid w:val="00717085"/>
    <w:rsid w:val="0071769A"/>
    <w:rsid w:val="00720D33"/>
    <w:rsid w:val="0073363B"/>
    <w:rsid w:val="00735AEC"/>
    <w:rsid w:val="0074315B"/>
    <w:rsid w:val="00743966"/>
    <w:rsid w:val="00744368"/>
    <w:rsid w:val="00750468"/>
    <w:rsid w:val="00750A63"/>
    <w:rsid w:val="007555BE"/>
    <w:rsid w:val="007637BC"/>
    <w:rsid w:val="00764835"/>
    <w:rsid w:val="00767713"/>
    <w:rsid w:val="00785D3F"/>
    <w:rsid w:val="007A0EE8"/>
    <w:rsid w:val="007A34ED"/>
    <w:rsid w:val="007A372C"/>
    <w:rsid w:val="007B003C"/>
    <w:rsid w:val="007B0AE7"/>
    <w:rsid w:val="007B3D55"/>
    <w:rsid w:val="007B591D"/>
    <w:rsid w:val="007B6E3A"/>
    <w:rsid w:val="007C3FAD"/>
    <w:rsid w:val="007D2724"/>
    <w:rsid w:val="007D4655"/>
    <w:rsid w:val="007D4A46"/>
    <w:rsid w:val="007E7F49"/>
    <w:rsid w:val="007F237F"/>
    <w:rsid w:val="007F4169"/>
    <w:rsid w:val="007F42CB"/>
    <w:rsid w:val="008005B0"/>
    <w:rsid w:val="00803946"/>
    <w:rsid w:val="00805CCB"/>
    <w:rsid w:val="00810FF6"/>
    <w:rsid w:val="00816E9B"/>
    <w:rsid w:val="008522BE"/>
    <w:rsid w:val="008633FE"/>
    <w:rsid w:val="0086627D"/>
    <w:rsid w:val="008679B4"/>
    <w:rsid w:val="00872813"/>
    <w:rsid w:val="00881B4C"/>
    <w:rsid w:val="008A1978"/>
    <w:rsid w:val="008A3D0B"/>
    <w:rsid w:val="008A456E"/>
    <w:rsid w:val="008A5031"/>
    <w:rsid w:val="008B3A86"/>
    <w:rsid w:val="008C3490"/>
    <w:rsid w:val="008D3DA8"/>
    <w:rsid w:val="008D59A6"/>
    <w:rsid w:val="008E1806"/>
    <w:rsid w:val="008E66F3"/>
    <w:rsid w:val="008E6967"/>
    <w:rsid w:val="008E791C"/>
    <w:rsid w:val="008E7B78"/>
    <w:rsid w:val="008F555B"/>
    <w:rsid w:val="008F5F31"/>
    <w:rsid w:val="008F66DB"/>
    <w:rsid w:val="00912E80"/>
    <w:rsid w:val="00916BD7"/>
    <w:rsid w:val="009259AD"/>
    <w:rsid w:val="00931341"/>
    <w:rsid w:val="00941C60"/>
    <w:rsid w:val="00950711"/>
    <w:rsid w:val="00952CA5"/>
    <w:rsid w:val="009549BA"/>
    <w:rsid w:val="0096075C"/>
    <w:rsid w:val="0096209E"/>
    <w:rsid w:val="00970C8E"/>
    <w:rsid w:val="00974375"/>
    <w:rsid w:val="009754DE"/>
    <w:rsid w:val="00980904"/>
    <w:rsid w:val="009857EE"/>
    <w:rsid w:val="009A6A87"/>
    <w:rsid w:val="009B37B9"/>
    <w:rsid w:val="009B4DA2"/>
    <w:rsid w:val="009C2113"/>
    <w:rsid w:val="009C5726"/>
    <w:rsid w:val="009D0077"/>
    <w:rsid w:val="009D2034"/>
    <w:rsid w:val="009D7646"/>
    <w:rsid w:val="009D7B82"/>
    <w:rsid w:val="009E2004"/>
    <w:rsid w:val="00A07257"/>
    <w:rsid w:val="00A140AA"/>
    <w:rsid w:val="00A33A9A"/>
    <w:rsid w:val="00A516DA"/>
    <w:rsid w:val="00A52C97"/>
    <w:rsid w:val="00A655BB"/>
    <w:rsid w:val="00A8006B"/>
    <w:rsid w:val="00A84BAE"/>
    <w:rsid w:val="00A866E3"/>
    <w:rsid w:val="00A91E1E"/>
    <w:rsid w:val="00A94C98"/>
    <w:rsid w:val="00AA2F37"/>
    <w:rsid w:val="00AA4446"/>
    <w:rsid w:val="00AC4231"/>
    <w:rsid w:val="00AD1D27"/>
    <w:rsid w:val="00AD47C0"/>
    <w:rsid w:val="00AE29C3"/>
    <w:rsid w:val="00AE3C48"/>
    <w:rsid w:val="00B03E22"/>
    <w:rsid w:val="00B10FDB"/>
    <w:rsid w:val="00B137C0"/>
    <w:rsid w:val="00B23F1D"/>
    <w:rsid w:val="00B26F03"/>
    <w:rsid w:val="00B313C3"/>
    <w:rsid w:val="00B327DD"/>
    <w:rsid w:val="00B43083"/>
    <w:rsid w:val="00B46846"/>
    <w:rsid w:val="00B50950"/>
    <w:rsid w:val="00B515C4"/>
    <w:rsid w:val="00B551CE"/>
    <w:rsid w:val="00B64F83"/>
    <w:rsid w:val="00B65FE0"/>
    <w:rsid w:val="00B66EF4"/>
    <w:rsid w:val="00B71BA9"/>
    <w:rsid w:val="00B72559"/>
    <w:rsid w:val="00B834C0"/>
    <w:rsid w:val="00B84E38"/>
    <w:rsid w:val="00B93602"/>
    <w:rsid w:val="00BA6BF1"/>
    <w:rsid w:val="00BB1F2E"/>
    <w:rsid w:val="00BB7D04"/>
    <w:rsid w:val="00BC6ED9"/>
    <w:rsid w:val="00BD6CD0"/>
    <w:rsid w:val="00BD7E8F"/>
    <w:rsid w:val="00BE4E43"/>
    <w:rsid w:val="00BE5E22"/>
    <w:rsid w:val="00BE75F3"/>
    <w:rsid w:val="00BF3ABD"/>
    <w:rsid w:val="00C0122A"/>
    <w:rsid w:val="00C020BA"/>
    <w:rsid w:val="00C0411A"/>
    <w:rsid w:val="00C061B7"/>
    <w:rsid w:val="00C31613"/>
    <w:rsid w:val="00C40330"/>
    <w:rsid w:val="00C43D7A"/>
    <w:rsid w:val="00C442EC"/>
    <w:rsid w:val="00C46B5E"/>
    <w:rsid w:val="00C47282"/>
    <w:rsid w:val="00C47A78"/>
    <w:rsid w:val="00C54571"/>
    <w:rsid w:val="00C560D5"/>
    <w:rsid w:val="00C6163C"/>
    <w:rsid w:val="00C622BD"/>
    <w:rsid w:val="00C65BDB"/>
    <w:rsid w:val="00C71DA4"/>
    <w:rsid w:val="00C734F3"/>
    <w:rsid w:val="00C7365A"/>
    <w:rsid w:val="00C75693"/>
    <w:rsid w:val="00C85336"/>
    <w:rsid w:val="00C9479B"/>
    <w:rsid w:val="00CA0698"/>
    <w:rsid w:val="00CA1F9B"/>
    <w:rsid w:val="00CA45CC"/>
    <w:rsid w:val="00CB0210"/>
    <w:rsid w:val="00CB140D"/>
    <w:rsid w:val="00CB7504"/>
    <w:rsid w:val="00CC2132"/>
    <w:rsid w:val="00CC3FF0"/>
    <w:rsid w:val="00CC4CEB"/>
    <w:rsid w:val="00CE65BC"/>
    <w:rsid w:val="00CE720B"/>
    <w:rsid w:val="00CF04C8"/>
    <w:rsid w:val="00CF087C"/>
    <w:rsid w:val="00CF0C1D"/>
    <w:rsid w:val="00CF351D"/>
    <w:rsid w:val="00CF5667"/>
    <w:rsid w:val="00CF6FAE"/>
    <w:rsid w:val="00D01970"/>
    <w:rsid w:val="00D02E97"/>
    <w:rsid w:val="00D12BEC"/>
    <w:rsid w:val="00D22090"/>
    <w:rsid w:val="00D24939"/>
    <w:rsid w:val="00D27581"/>
    <w:rsid w:val="00D27852"/>
    <w:rsid w:val="00D30858"/>
    <w:rsid w:val="00D33B24"/>
    <w:rsid w:val="00D35EE2"/>
    <w:rsid w:val="00D43473"/>
    <w:rsid w:val="00D44FF7"/>
    <w:rsid w:val="00D62483"/>
    <w:rsid w:val="00D63862"/>
    <w:rsid w:val="00D64DAD"/>
    <w:rsid w:val="00D663E2"/>
    <w:rsid w:val="00D70CBF"/>
    <w:rsid w:val="00D72F7C"/>
    <w:rsid w:val="00D75D58"/>
    <w:rsid w:val="00D77A64"/>
    <w:rsid w:val="00D83CFB"/>
    <w:rsid w:val="00D92A5C"/>
    <w:rsid w:val="00D95738"/>
    <w:rsid w:val="00D96870"/>
    <w:rsid w:val="00DA2132"/>
    <w:rsid w:val="00DA2B62"/>
    <w:rsid w:val="00DA5716"/>
    <w:rsid w:val="00DA7FDC"/>
    <w:rsid w:val="00DB24AB"/>
    <w:rsid w:val="00DC2C67"/>
    <w:rsid w:val="00DD1A9E"/>
    <w:rsid w:val="00DD3812"/>
    <w:rsid w:val="00DD6966"/>
    <w:rsid w:val="00DE34FC"/>
    <w:rsid w:val="00DE516C"/>
    <w:rsid w:val="00DF120A"/>
    <w:rsid w:val="00DF2710"/>
    <w:rsid w:val="00DF30A0"/>
    <w:rsid w:val="00E04138"/>
    <w:rsid w:val="00E11741"/>
    <w:rsid w:val="00E12604"/>
    <w:rsid w:val="00E13E30"/>
    <w:rsid w:val="00E14E06"/>
    <w:rsid w:val="00E17498"/>
    <w:rsid w:val="00E23B66"/>
    <w:rsid w:val="00E33D98"/>
    <w:rsid w:val="00E36B53"/>
    <w:rsid w:val="00E443A6"/>
    <w:rsid w:val="00E47BFA"/>
    <w:rsid w:val="00E64D92"/>
    <w:rsid w:val="00E650A8"/>
    <w:rsid w:val="00E66FBF"/>
    <w:rsid w:val="00E742CB"/>
    <w:rsid w:val="00E76BFE"/>
    <w:rsid w:val="00E84F30"/>
    <w:rsid w:val="00E942E8"/>
    <w:rsid w:val="00E965F2"/>
    <w:rsid w:val="00EA198F"/>
    <w:rsid w:val="00EA6F35"/>
    <w:rsid w:val="00EB193D"/>
    <w:rsid w:val="00EC077E"/>
    <w:rsid w:val="00EC13A5"/>
    <w:rsid w:val="00ED5466"/>
    <w:rsid w:val="00EE0EC9"/>
    <w:rsid w:val="00EE377B"/>
    <w:rsid w:val="00EE5FFA"/>
    <w:rsid w:val="00F04A03"/>
    <w:rsid w:val="00F06C3B"/>
    <w:rsid w:val="00F0706C"/>
    <w:rsid w:val="00F15D13"/>
    <w:rsid w:val="00F254FD"/>
    <w:rsid w:val="00F273AE"/>
    <w:rsid w:val="00F3059A"/>
    <w:rsid w:val="00F328EC"/>
    <w:rsid w:val="00F37AA7"/>
    <w:rsid w:val="00F45F8C"/>
    <w:rsid w:val="00F71F03"/>
    <w:rsid w:val="00F7443A"/>
    <w:rsid w:val="00F84372"/>
    <w:rsid w:val="00F8450C"/>
    <w:rsid w:val="00F90531"/>
    <w:rsid w:val="00F92C37"/>
    <w:rsid w:val="00F937A3"/>
    <w:rsid w:val="00F96556"/>
    <w:rsid w:val="00FA3C84"/>
    <w:rsid w:val="00FB1B87"/>
    <w:rsid w:val="00FC1B9D"/>
    <w:rsid w:val="00FD0152"/>
    <w:rsid w:val="00FD2FD0"/>
    <w:rsid w:val="00FD5AC1"/>
    <w:rsid w:val="00FE4CCC"/>
    <w:rsid w:val="00FE500C"/>
    <w:rsid w:val="00FE72AE"/>
    <w:rsid w:val="00FF69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A6CD5"/>
  </w:style>
  <w:style w:type="paragraph" w:styleId="Heading1">
    <w:name w:val="heading 1"/>
    <w:basedOn w:val="Basedettulo"/>
    <w:next w:val="BodyText"/>
    <w:qFormat/>
    <w:rsid w:val="004A6CD5"/>
    <w:pPr>
      <w:outlineLvl w:val="0"/>
    </w:pPr>
  </w:style>
  <w:style w:type="paragraph" w:styleId="Heading2">
    <w:name w:val="heading 2"/>
    <w:basedOn w:val="Basedettulo"/>
    <w:next w:val="BodyText"/>
    <w:qFormat/>
    <w:rsid w:val="004A6CD5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4A6CD5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4A6CD5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4A6CD5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4A6CD5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4A6CD5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4A6CD5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4A6CD5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4A6CD5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4A6CD5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4A6CD5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4A6CD5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4A6CD5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4A6CD5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4A6CD5"/>
    <w:pPr>
      <w:keepNext/>
    </w:pPr>
  </w:style>
  <w:style w:type="paragraph" w:styleId="Caption">
    <w:name w:val="caption"/>
    <w:basedOn w:val="Figura"/>
    <w:next w:val="BodyText"/>
    <w:qFormat/>
    <w:rsid w:val="004A6CD5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4A6CD5"/>
    <w:pPr>
      <w:keepNext/>
      <w:spacing w:line="240" w:lineRule="auto"/>
    </w:pPr>
  </w:style>
  <w:style w:type="paragraph" w:styleId="Date">
    <w:name w:val="Date"/>
    <w:basedOn w:val="BodyText"/>
    <w:semiHidden/>
    <w:rsid w:val="004A6CD5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4A6CD5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4A6CD5"/>
  </w:style>
  <w:style w:type="paragraph" w:customStyle="1" w:styleId="Basedecabealho">
    <w:name w:val="Base de cabeçalho"/>
    <w:basedOn w:val="Normal"/>
    <w:rsid w:val="004A6CD5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4A6CD5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4A6CD5"/>
  </w:style>
  <w:style w:type="character" w:customStyle="1" w:styleId="nfaseprincipal">
    <w:name w:val="Ênfase principal"/>
    <w:rsid w:val="004A6CD5"/>
    <w:rPr>
      <w:b/>
      <w:i/>
    </w:rPr>
  </w:style>
  <w:style w:type="paragraph" w:styleId="ListBullet">
    <w:name w:val="List Bullet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4A6CD5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4A6CD5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4A6CD5"/>
    <w:rPr>
      <w:b/>
    </w:rPr>
  </w:style>
  <w:style w:type="paragraph" w:customStyle="1" w:styleId="Endereoremetente">
    <w:name w:val="Endereço remetente"/>
    <w:basedOn w:val="Endereo"/>
    <w:rsid w:val="004A6CD5"/>
  </w:style>
  <w:style w:type="paragraph" w:customStyle="1" w:styleId="Endereo">
    <w:name w:val="Endereço"/>
    <w:basedOn w:val="BodyText"/>
    <w:rsid w:val="004A6CD5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4A6CD5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4A6CD5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4A6CD5"/>
    <w:rPr>
      <w:vertAlign w:val="superscript"/>
    </w:rPr>
  </w:style>
  <w:style w:type="paragraph" w:customStyle="1" w:styleId="Empresa">
    <w:name w:val="Empresa"/>
    <w:basedOn w:val="BodyText"/>
    <w:rsid w:val="004A6CD5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4A6CD5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4A6CD5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4A6CD5"/>
    <w:pPr>
      <w:spacing w:before="120"/>
    </w:pPr>
  </w:style>
  <w:style w:type="paragraph" w:customStyle="1" w:styleId="ltimacitao">
    <w:name w:val="Última citação"/>
    <w:basedOn w:val="Quote"/>
    <w:next w:val="BodyText"/>
    <w:rsid w:val="004A6CD5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4A6CD5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4A6CD5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4A6CD5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4A6CD5"/>
    <w:pPr>
      <w:spacing w:after="240"/>
    </w:pPr>
  </w:style>
  <w:style w:type="character" w:styleId="FootnoteReference">
    <w:name w:val="footnote reference"/>
    <w:semiHidden/>
    <w:rsid w:val="004A6CD5"/>
    <w:rPr>
      <w:vertAlign w:val="superscript"/>
    </w:rPr>
  </w:style>
  <w:style w:type="paragraph" w:styleId="FootnoteText">
    <w:name w:val="footnote text"/>
    <w:basedOn w:val="Basenotaderodap"/>
    <w:semiHidden/>
    <w:rsid w:val="004A6CD5"/>
    <w:pPr>
      <w:spacing w:after="120"/>
    </w:pPr>
  </w:style>
  <w:style w:type="paragraph" w:customStyle="1" w:styleId="Primeiralista">
    <w:name w:val="Primeira lista"/>
    <w:basedOn w:val="List"/>
    <w:next w:val="List"/>
    <w:rsid w:val="004A6CD5"/>
    <w:pPr>
      <w:spacing w:before="80"/>
    </w:pPr>
  </w:style>
  <w:style w:type="paragraph" w:customStyle="1" w:styleId="ltimalista">
    <w:name w:val="Última lista"/>
    <w:basedOn w:val="List"/>
    <w:next w:val="BodyText"/>
    <w:rsid w:val="004A6CD5"/>
    <w:pPr>
      <w:spacing w:after="240"/>
    </w:pPr>
  </w:style>
  <w:style w:type="paragraph" w:styleId="ListContinue">
    <w:name w:val="List Continue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4A6CD5"/>
    <w:pPr>
      <w:ind w:left="2160"/>
    </w:pPr>
  </w:style>
  <w:style w:type="paragraph" w:styleId="ListNumber4">
    <w:name w:val="List Number 4"/>
    <w:basedOn w:val="ListNumber"/>
    <w:semiHidden/>
    <w:rsid w:val="004A6CD5"/>
    <w:pPr>
      <w:ind w:left="1800"/>
    </w:pPr>
  </w:style>
  <w:style w:type="paragraph" w:styleId="ListNumber3">
    <w:name w:val="List Number 3"/>
    <w:basedOn w:val="ListNumber"/>
    <w:semiHidden/>
    <w:rsid w:val="004A6CD5"/>
    <w:pPr>
      <w:ind w:left="1440"/>
    </w:pPr>
  </w:style>
  <w:style w:type="paragraph" w:styleId="ListNumber2">
    <w:name w:val="List Number 2"/>
    <w:basedOn w:val="ListNumber"/>
    <w:semiHidden/>
    <w:rsid w:val="004A6CD5"/>
    <w:pPr>
      <w:ind w:left="1080"/>
    </w:pPr>
  </w:style>
  <w:style w:type="paragraph" w:styleId="ListBullet5">
    <w:name w:val="List Bullet 5"/>
    <w:basedOn w:val="ListBullet"/>
    <w:semiHidden/>
    <w:rsid w:val="004A6CD5"/>
    <w:pPr>
      <w:ind w:left="2160"/>
    </w:pPr>
  </w:style>
  <w:style w:type="paragraph" w:styleId="ListBullet4">
    <w:name w:val="List Bullet 4"/>
    <w:basedOn w:val="ListBullet"/>
    <w:semiHidden/>
    <w:rsid w:val="004A6CD5"/>
    <w:pPr>
      <w:ind w:left="1800"/>
    </w:pPr>
  </w:style>
  <w:style w:type="paragraph" w:styleId="ListBullet3">
    <w:name w:val="List Bullet 3"/>
    <w:basedOn w:val="ListBullet"/>
    <w:semiHidden/>
    <w:rsid w:val="004A6CD5"/>
    <w:pPr>
      <w:ind w:left="1440"/>
    </w:pPr>
  </w:style>
  <w:style w:type="paragraph" w:styleId="ListBullet2">
    <w:name w:val="List Bullet 2"/>
    <w:basedOn w:val="ListBullet"/>
    <w:semiHidden/>
    <w:rsid w:val="004A6CD5"/>
    <w:pPr>
      <w:ind w:left="1080"/>
    </w:pPr>
  </w:style>
  <w:style w:type="paragraph" w:styleId="List5">
    <w:name w:val="List 5"/>
    <w:basedOn w:val="List"/>
    <w:semiHidden/>
    <w:rsid w:val="004A6CD5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4A6CD5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4A6CD5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4A6CD5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4A6CD5"/>
    <w:pPr>
      <w:ind w:left="360"/>
    </w:pPr>
  </w:style>
  <w:style w:type="character" w:styleId="EndnoteReference">
    <w:name w:val="endnote reference"/>
    <w:semiHidden/>
    <w:rsid w:val="004A6CD5"/>
    <w:rPr>
      <w:vertAlign w:val="superscript"/>
    </w:rPr>
  </w:style>
  <w:style w:type="paragraph" w:styleId="EndnoteText">
    <w:name w:val="endnote text"/>
    <w:basedOn w:val="Basenotaderodap"/>
    <w:semiHidden/>
    <w:rsid w:val="004A6CD5"/>
    <w:pPr>
      <w:spacing w:after="120"/>
    </w:pPr>
  </w:style>
  <w:style w:type="character" w:styleId="Emphasis">
    <w:name w:val="Emphasis"/>
    <w:qFormat/>
    <w:rsid w:val="004A6CD5"/>
    <w:rPr>
      <w:i/>
    </w:rPr>
  </w:style>
  <w:style w:type="character" w:styleId="CommentReference">
    <w:name w:val="annotation reference"/>
    <w:semiHidden/>
    <w:rsid w:val="004A6CD5"/>
    <w:rPr>
      <w:sz w:val="16"/>
    </w:rPr>
  </w:style>
  <w:style w:type="paragraph" w:styleId="Subtitle">
    <w:name w:val="Subtitle"/>
    <w:basedOn w:val="Title"/>
    <w:next w:val="BodyText"/>
    <w:qFormat/>
    <w:rsid w:val="004A6CD5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4A6CD5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4A6CD5"/>
    <w:pPr>
      <w:ind w:left="1080"/>
    </w:pPr>
  </w:style>
  <w:style w:type="paragraph" w:styleId="ListContinue3">
    <w:name w:val="List Continue 3"/>
    <w:basedOn w:val="ListContinue"/>
    <w:semiHidden/>
    <w:rsid w:val="004A6CD5"/>
    <w:pPr>
      <w:ind w:left="1440"/>
    </w:pPr>
  </w:style>
  <w:style w:type="paragraph" w:styleId="ListContinue4">
    <w:name w:val="List Continue 4"/>
    <w:basedOn w:val="ListContinue"/>
    <w:semiHidden/>
    <w:rsid w:val="004A6CD5"/>
    <w:pPr>
      <w:ind w:left="1800"/>
    </w:pPr>
  </w:style>
  <w:style w:type="paragraph" w:styleId="ListContinue5">
    <w:name w:val="List Continue 5"/>
    <w:basedOn w:val="ListContinue"/>
    <w:semiHidden/>
    <w:rsid w:val="004A6CD5"/>
    <w:pPr>
      <w:ind w:left="2160"/>
    </w:pPr>
  </w:style>
  <w:style w:type="paragraph" w:styleId="BodyTextIndent2">
    <w:name w:val="Body Text Indent 2"/>
    <w:basedOn w:val="Normal"/>
    <w:semiHidden/>
    <w:rsid w:val="004A6CD5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4A6CD5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D728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D7287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082D0F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A6CD5"/>
  </w:style>
  <w:style w:type="paragraph" w:styleId="Heading1">
    <w:name w:val="heading 1"/>
    <w:basedOn w:val="Basedettulo"/>
    <w:next w:val="BodyText"/>
    <w:qFormat/>
    <w:rsid w:val="004A6CD5"/>
    <w:pPr>
      <w:outlineLvl w:val="0"/>
    </w:pPr>
  </w:style>
  <w:style w:type="paragraph" w:styleId="Heading2">
    <w:name w:val="heading 2"/>
    <w:basedOn w:val="Basedettulo"/>
    <w:next w:val="BodyText"/>
    <w:qFormat/>
    <w:rsid w:val="004A6CD5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4A6CD5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4A6CD5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4A6CD5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4A6CD5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4A6CD5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4A6CD5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4A6CD5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4A6CD5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4A6CD5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4A6CD5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4A6CD5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4A6CD5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4A6CD5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4A6CD5"/>
    <w:pPr>
      <w:keepNext/>
    </w:pPr>
  </w:style>
  <w:style w:type="paragraph" w:styleId="Caption">
    <w:name w:val="caption"/>
    <w:basedOn w:val="Figura"/>
    <w:next w:val="BodyText"/>
    <w:qFormat/>
    <w:rsid w:val="004A6CD5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4A6CD5"/>
    <w:pPr>
      <w:keepNext/>
      <w:spacing w:line="240" w:lineRule="auto"/>
    </w:pPr>
  </w:style>
  <w:style w:type="paragraph" w:styleId="Date">
    <w:name w:val="Date"/>
    <w:basedOn w:val="BodyText"/>
    <w:semiHidden/>
    <w:rsid w:val="004A6CD5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4A6CD5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4A6CD5"/>
  </w:style>
  <w:style w:type="paragraph" w:customStyle="1" w:styleId="Basedecabealho">
    <w:name w:val="Base de cabeçalho"/>
    <w:basedOn w:val="Normal"/>
    <w:rsid w:val="004A6CD5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4A6CD5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4A6CD5"/>
  </w:style>
  <w:style w:type="character" w:customStyle="1" w:styleId="nfaseprincipal">
    <w:name w:val="Ênfase principal"/>
    <w:rsid w:val="004A6CD5"/>
    <w:rPr>
      <w:b/>
      <w:i/>
    </w:rPr>
  </w:style>
  <w:style w:type="paragraph" w:styleId="ListBullet">
    <w:name w:val="List Bullet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4A6CD5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4A6CD5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4A6CD5"/>
    <w:rPr>
      <w:b/>
    </w:rPr>
  </w:style>
  <w:style w:type="paragraph" w:customStyle="1" w:styleId="Endereoremetente">
    <w:name w:val="Endereço remetente"/>
    <w:basedOn w:val="Endereo"/>
    <w:rsid w:val="004A6CD5"/>
  </w:style>
  <w:style w:type="paragraph" w:customStyle="1" w:styleId="Endereo">
    <w:name w:val="Endereço"/>
    <w:basedOn w:val="BodyText"/>
    <w:rsid w:val="004A6CD5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4A6CD5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4A6CD5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4A6CD5"/>
    <w:rPr>
      <w:vertAlign w:val="superscript"/>
    </w:rPr>
  </w:style>
  <w:style w:type="paragraph" w:customStyle="1" w:styleId="Empresa">
    <w:name w:val="Empresa"/>
    <w:basedOn w:val="BodyText"/>
    <w:rsid w:val="004A6CD5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4A6CD5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4A6CD5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4A6CD5"/>
    <w:pPr>
      <w:spacing w:before="120"/>
    </w:pPr>
  </w:style>
  <w:style w:type="paragraph" w:customStyle="1" w:styleId="ltimacitao">
    <w:name w:val="Última citação"/>
    <w:basedOn w:val="Quote"/>
    <w:next w:val="BodyText"/>
    <w:rsid w:val="004A6CD5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4A6CD5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4A6CD5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4A6CD5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4A6CD5"/>
    <w:pPr>
      <w:spacing w:after="240"/>
    </w:pPr>
  </w:style>
  <w:style w:type="character" w:styleId="FootnoteReference">
    <w:name w:val="footnote reference"/>
    <w:semiHidden/>
    <w:rsid w:val="004A6CD5"/>
    <w:rPr>
      <w:vertAlign w:val="superscript"/>
    </w:rPr>
  </w:style>
  <w:style w:type="paragraph" w:styleId="FootnoteText">
    <w:name w:val="footnote text"/>
    <w:basedOn w:val="Basenotaderodap"/>
    <w:semiHidden/>
    <w:rsid w:val="004A6CD5"/>
    <w:pPr>
      <w:spacing w:after="120"/>
    </w:pPr>
  </w:style>
  <w:style w:type="paragraph" w:customStyle="1" w:styleId="Primeiralista">
    <w:name w:val="Primeira lista"/>
    <w:basedOn w:val="List"/>
    <w:next w:val="List"/>
    <w:rsid w:val="004A6CD5"/>
    <w:pPr>
      <w:spacing w:before="80"/>
    </w:pPr>
  </w:style>
  <w:style w:type="paragraph" w:customStyle="1" w:styleId="ltimalista">
    <w:name w:val="Última lista"/>
    <w:basedOn w:val="List"/>
    <w:next w:val="BodyText"/>
    <w:rsid w:val="004A6CD5"/>
    <w:pPr>
      <w:spacing w:after="240"/>
    </w:pPr>
  </w:style>
  <w:style w:type="paragraph" w:styleId="ListContinue">
    <w:name w:val="List Continue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4A6CD5"/>
    <w:pPr>
      <w:ind w:left="2160"/>
    </w:pPr>
  </w:style>
  <w:style w:type="paragraph" w:styleId="ListNumber4">
    <w:name w:val="List Number 4"/>
    <w:basedOn w:val="ListNumber"/>
    <w:semiHidden/>
    <w:rsid w:val="004A6CD5"/>
    <w:pPr>
      <w:ind w:left="1800"/>
    </w:pPr>
  </w:style>
  <w:style w:type="paragraph" w:styleId="ListNumber3">
    <w:name w:val="List Number 3"/>
    <w:basedOn w:val="ListNumber"/>
    <w:semiHidden/>
    <w:rsid w:val="004A6CD5"/>
    <w:pPr>
      <w:ind w:left="1440"/>
    </w:pPr>
  </w:style>
  <w:style w:type="paragraph" w:styleId="ListNumber2">
    <w:name w:val="List Number 2"/>
    <w:basedOn w:val="ListNumber"/>
    <w:semiHidden/>
    <w:rsid w:val="004A6CD5"/>
    <w:pPr>
      <w:ind w:left="1080"/>
    </w:pPr>
  </w:style>
  <w:style w:type="paragraph" w:styleId="ListBullet5">
    <w:name w:val="List Bullet 5"/>
    <w:basedOn w:val="ListBullet"/>
    <w:semiHidden/>
    <w:rsid w:val="004A6CD5"/>
    <w:pPr>
      <w:ind w:left="2160"/>
    </w:pPr>
  </w:style>
  <w:style w:type="paragraph" w:styleId="ListBullet4">
    <w:name w:val="List Bullet 4"/>
    <w:basedOn w:val="ListBullet"/>
    <w:semiHidden/>
    <w:rsid w:val="004A6CD5"/>
    <w:pPr>
      <w:ind w:left="1800"/>
    </w:pPr>
  </w:style>
  <w:style w:type="paragraph" w:styleId="ListBullet3">
    <w:name w:val="List Bullet 3"/>
    <w:basedOn w:val="ListBullet"/>
    <w:semiHidden/>
    <w:rsid w:val="004A6CD5"/>
    <w:pPr>
      <w:ind w:left="1440"/>
    </w:pPr>
  </w:style>
  <w:style w:type="paragraph" w:styleId="ListBullet2">
    <w:name w:val="List Bullet 2"/>
    <w:basedOn w:val="ListBullet"/>
    <w:semiHidden/>
    <w:rsid w:val="004A6CD5"/>
    <w:pPr>
      <w:ind w:left="1080"/>
    </w:pPr>
  </w:style>
  <w:style w:type="paragraph" w:styleId="List5">
    <w:name w:val="List 5"/>
    <w:basedOn w:val="List"/>
    <w:semiHidden/>
    <w:rsid w:val="004A6CD5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4A6CD5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4A6CD5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4A6CD5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4A6CD5"/>
    <w:pPr>
      <w:ind w:left="360"/>
    </w:pPr>
  </w:style>
  <w:style w:type="character" w:styleId="EndnoteReference">
    <w:name w:val="endnote reference"/>
    <w:semiHidden/>
    <w:rsid w:val="004A6CD5"/>
    <w:rPr>
      <w:vertAlign w:val="superscript"/>
    </w:rPr>
  </w:style>
  <w:style w:type="paragraph" w:styleId="EndnoteText">
    <w:name w:val="endnote text"/>
    <w:basedOn w:val="Basenotaderodap"/>
    <w:semiHidden/>
    <w:rsid w:val="004A6CD5"/>
    <w:pPr>
      <w:spacing w:after="120"/>
    </w:pPr>
  </w:style>
  <w:style w:type="character" w:styleId="Emphasis">
    <w:name w:val="Emphasis"/>
    <w:qFormat/>
    <w:rsid w:val="004A6CD5"/>
    <w:rPr>
      <w:i/>
    </w:rPr>
  </w:style>
  <w:style w:type="character" w:styleId="CommentReference">
    <w:name w:val="annotation reference"/>
    <w:semiHidden/>
    <w:rsid w:val="004A6CD5"/>
    <w:rPr>
      <w:sz w:val="16"/>
    </w:rPr>
  </w:style>
  <w:style w:type="paragraph" w:styleId="Subtitle">
    <w:name w:val="Subtitle"/>
    <w:basedOn w:val="Title"/>
    <w:next w:val="BodyText"/>
    <w:qFormat/>
    <w:rsid w:val="004A6CD5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4A6CD5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4A6CD5"/>
    <w:pPr>
      <w:ind w:left="1080"/>
    </w:pPr>
  </w:style>
  <w:style w:type="paragraph" w:styleId="ListContinue3">
    <w:name w:val="List Continue 3"/>
    <w:basedOn w:val="ListContinue"/>
    <w:semiHidden/>
    <w:rsid w:val="004A6CD5"/>
    <w:pPr>
      <w:ind w:left="1440"/>
    </w:pPr>
  </w:style>
  <w:style w:type="paragraph" w:styleId="ListContinue4">
    <w:name w:val="List Continue 4"/>
    <w:basedOn w:val="ListContinue"/>
    <w:semiHidden/>
    <w:rsid w:val="004A6CD5"/>
    <w:pPr>
      <w:ind w:left="1800"/>
    </w:pPr>
  </w:style>
  <w:style w:type="paragraph" w:styleId="ListContinue5">
    <w:name w:val="List Continue 5"/>
    <w:basedOn w:val="ListContinue"/>
    <w:semiHidden/>
    <w:rsid w:val="004A6CD5"/>
    <w:pPr>
      <w:ind w:left="2160"/>
    </w:pPr>
  </w:style>
  <w:style w:type="paragraph" w:styleId="BodyTextIndent2">
    <w:name w:val="Body Text Indent 2"/>
    <w:basedOn w:val="Normal"/>
    <w:semiHidden/>
    <w:rsid w:val="004A6CD5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4A6CD5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D728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D7287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082D0F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8583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5029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20</TotalTime>
  <Pages>1</Pages>
  <Words>154</Words>
  <Characters>880</Characters>
  <Application>Microsoft Office Word</Application>
  <DocSecurity>0</DocSecurity>
  <Lines>7</Lines>
  <Paragraphs>2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1032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19</cp:revision>
  <cp:lastPrinted>1998-02-03T19:29:00Z</cp:lastPrinted>
  <dcterms:created xsi:type="dcterms:W3CDTF">2018-02-16T15:36:00Z</dcterms:created>
  <dcterms:modified xsi:type="dcterms:W3CDTF">2021-09-02T22:35:00Z</dcterms:modified>
</cp:coreProperties>
</file>