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F62AB" w:rsidRPr="00EF62AB">
        <w:rPr>
          <w:sz w:val="22"/>
        </w:rPr>
        <w:t>Ademar Silva de Vasconcelos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F62AB">
        <w:rPr>
          <w:sz w:val="22"/>
        </w:rPr>
        <w:t>71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F62AB">
        <w:rPr>
          <w:sz w:val="22"/>
        </w:rPr>
        <w:t>Controle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24070">
        <w:rPr>
          <w:sz w:val="22"/>
        </w:rPr>
        <w:t>2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4070">
        <w:rPr>
          <w:noProof/>
          <w:sz w:val="24"/>
        </w:rPr>
        <w:t>2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06D" w:rsidRDefault="008E706D">
      <w:r>
        <w:separator/>
      </w:r>
    </w:p>
  </w:endnote>
  <w:endnote w:type="continuationSeparator" w:id="0">
    <w:p w:rsidR="008E706D" w:rsidRDefault="008E7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70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06D" w:rsidRDefault="008E706D">
      <w:r>
        <w:separator/>
      </w:r>
    </w:p>
  </w:footnote>
  <w:footnote w:type="continuationSeparator" w:id="0">
    <w:p w:rsidR="008E706D" w:rsidRDefault="008E70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06D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46531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3826</cp:revision>
  <cp:lastPrinted>2017-08-09T15:22:00Z</cp:lastPrinted>
  <dcterms:created xsi:type="dcterms:W3CDTF">2016-03-08T22:06:00Z</dcterms:created>
  <dcterms:modified xsi:type="dcterms:W3CDTF">2021-09-02T22:31:00Z</dcterms:modified>
</cp:coreProperties>
</file>