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617CFB" w:rsidRPr="00617CFB">
        <w:rPr>
          <w:sz w:val="22"/>
        </w:rPr>
        <w:t>Andre Luiz Pereira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617CFB">
        <w:rPr>
          <w:sz w:val="22"/>
        </w:rPr>
        <w:t>48</w:t>
      </w:r>
      <w:r w:rsidR="004E46D9">
        <w:rPr>
          <w:sz w:val="22"/>
        </w:rPr>
        <w:t xml:space="preserve"> 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617CFB">
        <w:rPr>
          <w:sz w:val="22"/>
        </w:rPr>
        <w:t>Cefaleia</w:t>
      </w:r>
      <w:bookmarkStart w:id="0" w:name="_GoBack"/>
      <w:bookmarkEnd w:id="0"/>
      <w:r w:rsidR="00BF2949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</w:t>
      </w:r>
      <w:r w:rsidR="00231659">
        <w:rPr>
          <w:sz w:val="22"/>
        </w:rPr>
        <w:t xml:space="preserve"> </w:t>
      </w:r>
      <w:r w:rsidR="006602F3">
        <w:rPr>
          <w:sz w:val="22"/>
        </w:rPr>
        <w:t>1 set.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E02B69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213B81">
        <w:t>11.6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213B81">
        <w:t>40.9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6602F3">
        <w:rPr>
          <w:noProof/>
          <w:sz w:val="24"/>
        </w:rPr>
        <w:t>1 de setembro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221E" w:rsidRDefault="00C6221E">
      <w:r>
        <w:separator/>
      </w:r>
    </w:p>
  </w:endnote>
  <w:endnote w:type="continuationSeparator" w:id="0">
    <w:p w:rsidR="00C6221E" w:rsidRDefault="00C622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C6221E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221E" w:rsidRDefault="00C6221E">
      <w:r>
        <w:separator/>
      </w:r>
    </w:p>
  </w:footnote>
  <w:footnote w:type="continuationSeparator" w:id="0">
    <w:p w:rsidR="00C6221E" w:rsidRDefault="00C6221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2F3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34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21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4D9B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46183</TotalTime>
  <Pages>1</Pages>
  <Words>266</Words>
  <Characters>1519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3822</cp:revision>
  <cp:lastPrinted>2017-08-09T15:22:00Z</cp:lastPrinted>
  <dcterms:created xsi:type="dcterms:W3CDTF">2016-03-08T22:06:00Z</dcterms:created>
  <dcterms:modified xsi:type="dcterms:W3CDTF">2021-09-01T16:59:00Z</dcterms:modified>
</cp:coreProperties>
</file>