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602F3" w:rsidRPr="006602F3">
        <w:rPr>
          <w:sz w:val="22"/>
        </w:rPr>
        <w:t>Claudio Monteiro Martins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602F3">
        <w:rPr>
          <w:sz w:val="22"/>
        </w:rPr>
        <w:t>51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602F3">
        <w:rPr>
          <w:sz w:val="22"/>
        </w:rPr>
        <w:t>Check up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602F3">
        <w:rPr>
          <w:sz w:val="22"/>
        </w:rPr>
        <w:t>1 set.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02F3">
        <w:rPr>
          <w:noProof/>
          <w:sz w:val="24"/>
        </w:rPr>
        <w:t>1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8AD" w:rsidRDefault="00BE78AD">
      <w:r>
        <w:separator/>
      </w:r>
    </w:p>
  </w:endnote>
  <w:endnote w:type="continuationSeparator" w:id="0">
    <w:p w:rsidR="00BE78AD" w:rsidRDefault="00BE7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78A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8AD" w:rsidRDefault="00BE78AD">
      <w:r>
        <w:separator/>
      </w:r>
    </w:p>
  </w:footnote>
  <w:footnote w:type="continuationSeparator" w:id="0">
    <w:p w:rsidR="00BE78AD" w:rsidRDefault="00BE78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8AD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46183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3821</cp:revision>
  <cp:lastPrinted>2017-08-09T15:22:00Z</cp:lastPrinted>
  <dcterms:created xsi:type="dcterms:W3CDTF">2016-03-08T22:06:00Z</dcterms:created>
  <dcterms:modified xsi:type="dcterms:W3CDTF">2021-09-01T16:53:00Z</dcterms:modified>
</cp:coreProperties>
</file>