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491702" w:rsidRPr="00491702">
        <w:rPr>
          <w:sz w:val="22"/>
        </w:rPr>
        <w:t>Juliana Santiago de Castro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491702">
        <w:rPr>
          <w:sz w:val="22"/>
        </w:rPr>
        <w:t>32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491702">
        <w:rPr>
          <w:sz w:val="22"/>
        </w:rPr>
        <w:t>Cefaleia pos-COVID</w:t>
      </w:r>
      <w:r w:rsidR="00BF2949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213B81">
        <w:rPr>
          <w:sz w:val="22"/>
        </w:rPr>
        <w:t>3</w:t>
      </w:r>
      <w:r w:rsidR="00491702">
        <w:rPr>
          <w:sz w:val="22"/>
        </w:rPr>
        <w:t>1</w:t>
      </w:r>
      <w:bookmarkStart w:id="0" w:name="_GoBack"/>
      <w:bookmarkEnd w:id="0"/>
      <w:r w:rsidR="00213B81">
        <w:rPr>
          <w:sz w:val="22"/>
        </w:rPr>
        <w:t xml:space="preserve"> </w:t>
      </w:r>
      <w:r w:rsidR="00A97822">
        <w:rPr>
          <w:sz w:val="22"/>
        </w:rPr>
        <w:t>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02B6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13B81">
        <w:t>11.6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13B81">
        <w:t>40.9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91702">
        <w:rPr>
          <w:noProof/>
          <w:sz w:val="24"/>
        </w:rPr>
        <w:t>31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53EE" w:rsidRDefault="000653EE">
      <w:r>
        <w:separator/>
      </w:r>
    </w:p>
  </w:endnote>
  <w:endnote w:type="continuationSeparator" w:id="0">
    <w:p w:rsidR="000653EE" w:rsidRDefault="000653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653E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53EE" w:rsidRDefault="000653EE">
      <w:r>
        <w:separator/>
      </w:r>
    </w:p>
  </w:footnote>
  <w:footnote w:type="continuationSeparator" w:id="0">
    <w:p w:rsidR="000653EE" w:rsidRDefault="000653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3EE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46180</TotalTime>
  <Pages>1</Pages>
  <Words>269</Words>
  <Characters>1534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3819</cp:revision>
  <cp:lastPrinted>2017-08-09T15:22:00Z</cp:lastPrinted>
  <dcterms:created xsi:type="dcterms:W3CDTF">2016-03-08T22:06:00Z</dcterms:created>
  <dcterms:modified xsi:type="dcterms:W3CDTF">2021-08-31T15:54:00Z</dcterms:modified>
</cp:coreProperties>
</file>