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837575" w:rsidRPr="00837575">
        <w:rPr>
          <w:sz w:val="22"/>
        </w:rPr>
        <w:t>Jhianne Arelli Rossatti Santana Chaves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837575">
        <w:rPr>
          <w:sz w:val="22"/>
        </w:rPr>
        <w:t>3</w:t>
      </w:r>
      <w:r w:rsidR="0094329E">
        <w:rPr>
          <w:sz w:val="22"/>
        </w:rPr>
        <w:t>9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837575">
        <w:rPr>
          <w:sz w:val="22"/>
        </w:rPr>
        <w:t>Dor cronica refrataria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94329E">
        <w:rPr>
          <w:sz w:val="22"/>
        </w:rPr>
        <w:t>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837575">
        <w:rPr>
          <w:sz w:val="22"/>
        </w:rPr>
        <w:t>31</w:t>
      </w:r>
      <w:bookmarkStart w:id="0" w:name="_GoBack"/>
      <w:bookmarkEnd w:id="0"/>
      <w:r w:rsidR="0094329E">
        <w:rPr>
          <w:sz w:val="22"/>
        </w:rPr>
        <w:t xml:space="preserve"> ago. 21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837575">
        <w:rPr>
          <w:noProof/>
          <w:sz w:val="24"/>
        </w:rPr>
        <w:t>31 de agosto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A11" w:rsidRDefault="00B94A11">
      <w:r>
        <w:separator/>
      </w:r>
    </w:p>
  </w:endnote>
  <w:endnote w:type="continuationSeparator" w:id="0">
    <w:p w:rsidR="00B94A11" w:rsidRDefault="00B9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A11" w:rsidRDefault="00B94A11">
      <w:r>
        <w:separator/>
      </w:r>
    </w:p>
  </w:footnote>
  <w:footnote w:type="continuationSeparator" w:id="0">
    <w:p w:rsidR="00B94A11" w:rsidRDefault="00B94A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1982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116</cp:revision>
  <cp:lastPrinted>2011-05-26T22:39:00Z</cp:lastPrinted>
  <dcterms:created xsi:type="dcterms:W3CDTF">2019-02-08T15:27:00Z</dcterms:created>
  <dcterms:modified xsi:type="dcterms:W3CDTF">2021-08-31T15:02:00Z</dcterms:modified>
</cp:coreProperties>
</file>