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FF00B1" w:rsidRPr="00FF00B1" w:rsidRDefault="00FF00B1" w:rsidP="00FF00B1">
      <w:pPr>
        <w:rPr>
          <w:sz w:val="32"/>
        </w:rPr>
      </w:pPr>
      <w:r w:rsidRPr="00FF00B1">
        <w:rPr>
          <w:sz w:val="32"/>
        </w:rPr>
        <w:t>PACIENTE: Iury Souza Guedes</w:t>
      </w:r>
    </w:p>
    <w:p w:rsidR="00FF00B1" w:rsidRPr="00FF00B1" w:rsidRDefault="00FF00B1" w:rsidP="00FF00B1">
      <w:pPr>
        <w:rPr>
          <w:sz w:val="32"/>
        </w:rPr>
      </w:pPr>
      <w:r w:rsidRPr="00FF00B1">
        <w:rPr>
          <w:sz w:val="32"/>
        </w:rPr>
        <w:t>IDADE:  33 anos SEXO: M</w:t>
      </w:r>
    </w:p>
    <w:p w:rsidR="00EA6D1A" w:rsidRDefault="00FF00B1" w:rsidP="00FF00B1">
      <w:pPr>
        <w:rPr>
          <w:sz w:val="32"/>
        </w:rPr>
      </w:pPr>
      <w:r w:rsidRPr="00FF00B1">
        <w:rPr>
          <w:sz w:val="32"/>
        </w:rPr>
        <w:t>DATA DO EXAME: 30 ago.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6A89" w:rsidRDefault="00F56A89">
      <w:r>
        <w:separator/>
      </w:r>
    </w:p>
  </w:endnote>
  <w:endnote w:type="continuationSeparator" w:id="0">
    <w:p w:rsidR="00F56A89" w:rsidRDefault="00F56A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6A89" w:rsidRDefault="00F56A89">
      <w:r>
        <w:separator/>
      </w:r>
    </w:p>
  </w:footnote>
  <w:footnote w:type="continuationSeparator" w:id="0">
    <w:p w:rsidR="00F56A89" w:rsidRDefault="00F56A8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4FB1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A0E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07EC8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6A89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20376</TotalTime>
  <Pages>1</Pages>
  <Words>91</Words>
  <Characters>521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3774</cp:revision>
  <cp:lastPrinted>1998-02-03T19:29:00Z</cp:lastPrinted>
  <dcterms:created xsi:type="dcterms:W3CDTF">2016-03-08T22:17:00Z</dcterms:created>
  <dcterms:modified xsi:type="dcterms:W3CDTF">2021-08-30T16:33:00Z</dcterms:modified>
</cp:coreProperties>
</file>