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07723" w:rsidRPr="00F07723">
        <w:rPr>
          <w:sz w:val="22"/>
        </w:rPr>
        <w:t>Bianca Soares de Sa Peixoto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07723">
        <w:rPr>
          <w:sz w:val="22"/>
        </w:rPr>
        <w:t>23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07723">
        <w:rPr>
          <w:sz w:val="22"/>
        </w:rPr>
        <w:t>TDAH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213B81">
        <w:rPr>
          <w:sz w:val="22"/>
        </w:rPr>
        <w:t xml:space="preserve">30 </w:t>
      </w:r>
      <w:r w:rsidR="00A97822">
        <w:rPr>
          <w:sz w:val="22"/>
        </w:rPr>
        <w:t>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07723">
        <w:rPr>
          <w:sz w:val="22"/>
        </w:rPr>
        <w:t>Pristiq/Rivotril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13B81">
        <w:rPr>
          <w:noProof/>
          <w:sz w:val="24"/>
        </w:rPr>
        <w:t>30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D03" w:rsidRDefault="007F3D03">
      <w:r>
        <w:separator/>
      </w:r>
    </w:p>
  </w:endnote>
  <w:endnote w:type="continuationSeparator" w:id="0">
    <w:p w:rsidR="007F3D03" w:rsidRDefault="007F3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F3D0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D03" w:rsidRDefault="007F3D03">
      <w:r>
        <w:separator/>
      </w:r>
    </w:p>
  </w:footnote>
  <w:footnote w:type="continuationSeparator" w:id="0">
    <w:p w:rsidR="007F3D03" w:rsidRDefault="007F3D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3D03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46176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3815</cp:revision>
  <cp:lastPrinted>2017-08-09T15:22:00Z</cp:lastPrinted>
  <dcterms:created xsi:type="dcterms:W3CDTF">2016-03-08T22:06:00Z</dcterms:created>
  <dcterms:modified xsi:type="dcterms:W3CDTF">2021-08-30T16:25:00Z</dcterms:modified>
</cp:coreProperties>
</file>