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D63B6" w:rsidRPr="007D63B6">
        <w:rPr>
          <w:sz w:val="22"/>
        </w:rPr>
        <w:t>Andre Silva Spinola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D63B6">
        <w:rPr>
          <w:sz w:val="22"/>
        </w:rPr>
        <w:t>45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D63B6">
        <w:rPr>
          <w:sz w:val="22"/>
        </w:rPr>
        <w:t>Crises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B94DBA">
        <w:rPr>
          <w:sz w:val="22"/>
        </w:rPr>
        <w:t>2</w:t>
      </w:r>
      <w:r w:rsidR="0019037D">
        <w:rPr>
          <w:sz w:val="22"/>
        </w:rPr>
        <w:t>6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7D63B6">
        <w:rPr>
          <w:sz w:val="22"/>
        </w:rPr>
        <w:t>Revoc 100mg(2)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B760C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B760C">
        <w:t>31.8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9037D">
        <w:rPr>
          <w:noProof/>
          <w:sz w:val="24"/>
        </w:rPr>
        <w:t>26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5EAF" w:rsidRDefault="00C05EAF">
      <w:r>
        <w:separator/>
      </w:r>
    </w:p>
  </w:endnote>
  <w:endnote w:type="continuationSeparator" w:id="0">
    <w:p w:rsidR="00C05EAF" w:rsidRDefault="00C05E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05EA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5EAF" w:rsidRDefault="00C05EAF">
      <w:r>
        <w:separator/>
      </w:r>
    </w:p>
  </w:footnote>
  <w:footnote w:type="continuationSeparator" w:id="0">
    <w:p w:rsidR="00C05EAF" w:rsidRDefault="00C05E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5EAF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46097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3808</cp:revision>
  <cp:lastPrinted>2017-08-09T15:22:00Z</cp:lastPrinted>
  <dcterms:created xsi:type="dcterms:W3CDTF">2016-03-08T22:06:00Z</dcterms:created>
  <dcterms:modified xsi:type="dcterms:W3CDTF">2021-08-26T15:49:00Z</dcterms:modified>
</cp:coreProperties>
</file>