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0345F" w:rsidRPr="00B0345F">
        <w:rPr>
          <w:sz w:val="22"/>
        </w:rPr>
        <w:t>Miriam Soares dos Reis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0345F">
        <w:rPr>
          <w:sz w:val="22"/>
        </w:rPr>
        <w:t>19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0345F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</w:t>
      </w:r>
      <w:r w:rsidR="00195979">
        <w:rPr>
          <w:sz w:val="22"/>
        </w:rPr>
        <w:t>4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0345F">
        <w:rPr>
          <w:noProof/>
          <w:sz w:val="24"/>
        </w:rPr>
        <w:t>24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83C" w:rsidRDefault="00B5083C">
      <w:r>
        <w:separator/>
      </w:r>
    </w:p>
  </w:endnote>
  <w:endnote w:type="continuationSeparator" w:id="0">
    <w:p w:rsidR="00B5083C" w:rsidRDefault="00B50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08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83C" w:rsidRDefault="00B5083C">
      <w:r>
        <w:separator/>
      </w:r>
    </w:p>
  </w:footnote>
  <w:footnote w:type="continuationSeparator" w:id="0">
    <w:p w:rsidR="00B5083C" w:rsidRDefault="00B508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46079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3804</cp:revision>
  <cp:lastPrinted>2017-08-09T15:22:00Z</cp:lastPrinted>
  <dcterms:created xsi:type="dcterms:W3CDTF">2016-03-08T22:06:00Z</dcterms:created>
  <dcterms:modified xsi:type="dcterms:W3CDTF">2021-08-24T16:10:00Z</dcterms:modified>
</cp:coreProperties>
</file>