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5174AE" w:rsidRPr="005174AE" w:rsidRDefault="005174AE" w:rsidP="005174AE">
      <w:pPr>
        <w:rPr>
          <w:sz w:val="32"/>
          <w:szCs w:val="32"/>
        </w:rPr>
      </w:pPr>
      <w:r w:rsidRPr="005174AE">
        <w:rPr>
          <w:sz w:val="32"/>
          <w:szCs w:val="32"/>
        </w:rPr>
        <w:t>PACIENTE</w:t>
      </w:r>
      <w:r w:rsidR="000B4048">
        <w:rPr>
          <w:sz w:val="32"/>
          <w:szCs w:val="32"/>
        </w:rPr>
        <w:t>:</w:t>
      </w:r>
      <w:r w:rsidR="000B4048" w:rsidRPr="000B4048">
        <w:rPr>
          <w:sz w:val="32"/>
          <w:szCs w:val="32"/>
        </w:rPr>
        <w:t xml:space="preserve"> </w:t>
      </w:r>
      <w:r w:rsidR="0094413C" w:rsidRPr="0094413C">
        <w:rPr>
          <w:sz w:val="32"/>
          <w:szCs w:val="32"/>
        </w:rPr>
        <w:t>Diana Carolina da Costa Silva</w:t>
      </w:r>
    </w:p>
    <w:p w:rsidR="005174AE" w:rsidRPr="005174AE" w:rsidRDefault="005174AE" w:rsidP="005174AE">
      <w:pPr>
        <w:rPr>
          <w:sz w:val="32"/>
          <w:szCs w:val="32"/>
        </w:rPr>
      </w:pPr>
      <w:r w:rsidRPr="005174AE">
        <w:rPr>
          <w:sz w:val="32"/>
          <w:szCs w:val="32"/>
        </w:rPr>
        <w:t xml:space="preserve">IDADE:  </w:t>
      </w:r>
      <w:r w:rsidR="0094413C">
        <w:rPr>
          <w:sz w:val="32"/>
          <w:szCs w:val="32"/>
        </w:rPr>
        <w:t>36</w:t>
      </w:r>
      <w:r w:rsidR="00634AAC">
        <w:rPr>
          <w:sz w:val="32"/>
          <w:szCs w:val="32"/>
        </w:rPr>
        <w:t xml:space="preserve"> </w:t>
      </w:r>
      <w:r w:rsidRPr="005174AE">
        <w:rPr>
          <w:sz w:val="32"/>
          <w:szCs w:val="32"/>
        </w:rPr>
        <w:t xml:space="preserve">anos SEXO: </w:t>
      </w:r>
      <w:r w:rsidR="00794320">
        <w:rPr>
          <w:sz w:val="32"/>
          <w:szCs w:val="32"/>
        </w:rPr>
        <w:t>F</w:t>
      </w:r>
    </w:p>
    <w:p w:rsidR="005F261B" w:rsidRDefault="005174AE" w:rsidP="005174AE">
      <w:pPr>
        <w:rPr>
          <w:sz w:val="32"/>
          <w:szCs w:val="32"/>
        </w:rPr>
      </w:pPr>
      <w:r w:rsidRPr="005174AE">
        <w:rPr>
          <w:sz w:val="32"/>
          <w:szCs w:val="32"/>
        </w:rPr>
        <w:t xml:space="preserve">DATA DO EXAME: </w:t>
      </w:r>
      <w:r w:rsidR="0057582F">
        <w:rPr>
          <w:sz w:val="32"/>
          <w:szCs w:val="32"/>
        </w:rPr>
        <w:t>1</w:t>
      </w:r>
      <w:r w:rsidR="0094413C">
        <w:rPr>
          <w:sz w:val="32"/>
          <w:szCs w:val="32"/>
        </w:rPr>
        <w:t>7</w:t>
      </w:r>
      <w:bookmarkStart w:id="0" w:name="_GoBack"/>
      <w:bookmarkEnd w:id="0"/>
      <w:r w:rsidR="008E584B">
        <w:rPr>
          <w:sz w:val="32"/>
          <w:szCs w:val="32"/>
        </w:rPr>
        <w:t xml:space="preserve"> ago. 21</w:t>
      </w:r>
    </w:p>
    <w:p w:rsidR="00501268" w:rsidRDefault="00501268" w:rsidP="00501268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3D57" w:rsidRDefault="00AE3D57">
      <w:r>
        <w:separator/>
      </w:r>
    </w:p>
  </w:endnote>
  <w:endnote w:type="continuationSeparator" w:id="0">
    <w:p w:rsidR="00AE3D57" w:rsidRDefault="00AE3D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3D57" w:rsidRDefault="00AE3D57">
      <w:r>
        <w:separator/>
      </w:r>
    </w:p>
  </w:footnote>
  <w:footnote w:type="continuationSeparator" w:id="0">
    <w:p w:rsidR="00AE3D57" w:rsidRDefault="00AE3D5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EBE"/>
    <w:rsid w:val="000C3E73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6A1"/>
    <w:rsid w:val="00152A42"/>
    <w:rsid w:val="00152B4C"/>
    <w:rsid w:val="00153739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D0F"/>
    <w:rsid w:val="001D7512"/>
    <w:rsid w:val="001D77EC"/>
    <w:rsid w:val="001D7AEC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4C12"/>
    <w:rsid w:val="00276232"/>
    <w:rsid w:val="00276553"/>
    <w:rsid w:val="00276B9E"/>
    <w:rsid w:val="0027718E"/>
    <w:rsid w:val="00280537"/>
    <w:rsid w:val="00281328"/>
    <w:rsid w:val="00281D7B"/>
    <w:rsid w:val="00281FB2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1101"/>
    <w:rsid w:val="002B12C5"/>
    <w:rsid w:val="002B1DF8"/>
    <w:rsid w:val="002B4C50"/>
    <w:rsid w:val="002B4E77"/>
    <w:rsid w:val="002B53FD"/>
    <w:rsid w:val="002B553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50CB"/>
    <w:rsid w:val="003A670A"/>
    <w:rsid w:val="003A712F"/>
    <w:rsid w:val="003A72C8"/>
    <w:rsid w:val="003A7453"/>
    <w:rsid w:val="003A7D11"/>
    <w:rsid w:val="003B23D4"/>
    <w:rsid w:val="003B286D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A11"/>
    <w:rsid w:val="00423D35"/>
    <w:rsid w:val="00423ECF"/>
    <w:rsid w:val="00423F06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718D"/>
    <w:rsid w:val="00537F48"/>
    <w:rsid w:val="00540B52"/>
    <w:rsid w:val="00541352"/>
    <w:rsid w:val="0054178F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5B1"/>
    <w:rsid w:val="00572CD8"/>
    <w:rsid w:val="00572FD5"/>
    <w:rsid w:val="005731E9"/>
    <w:rsid w:val="0057381E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701B"/>
    <w:rsid w:val="005777AA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B0D"/>
    <w:rsid w:val="005D7FA2"/>
    <w:rsid w:val="005E05AF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B1E"/>
    <w:rsid w:val="00762012"/>
    <w:rsid w:val="007620BD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4F"/>
    <w:rsid w:val="00833315"/>
    <w:rsid w:val="00833FBA"/>
    <w:rsid w:val="00834170"/>
    <w:rsid w:val="0083470D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3D57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1001"/>
    <w:rsid w:val="00B01370"/>
    <w:rsid w:val="00B0152E"/>
    <w:rsid w:val="00B01C55"/>
    <w:rsid w:val="00B02189"/>
    <w:rsid w:val="00B039CD"/>
    <w:rsid w:val="00B05E18"/>
    <w:rsid w:val="00B06816"/>
    <w:rsid w:val="00B07074"/>
    <w:rsid w:val="00B074A6"/>
    <w:rsid w:val="00B07901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A55"/>
    <w:rsid w:val="00B776D7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7C1"/>
    <w:rsid w:val="00C13B1F"/>
    <w:rsid w:val="00C13EC4"/>
    <w:rsid w:val="00C14059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4298"/>
    <w:rsid w:val="00CB4CCA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3B40"/>
    <w:rsid w:val="00CE3E24"/>
    <w:rsid w:val="00CE4015"/>
    <w:rsid w:val="00CE526C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8D9"/>
    <w:rsid w:val="00DA1BA7"/>
    <w:rsid w:val="00DA282E"/>
    <w:rsid w:val="00DA2CBD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D1C"/>
    <w:rsid w:val="00E53487"/>
    <w:rsid w:val="00E53EA7"/>
    <w:rsid w:val="00E547B8"/>
    <w:rsid w:val="00E54800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A26"/>
    <w:rsid w:val="00F32F04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6001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5985A1-BA40-4458-AD62-ABAB5FD1CE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6691</TotalTime>
  <Pages>1</Pages>
  <Words>83</Words>
  <Characters>476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2805</cp:revision>
  <cp:lastPrinted>2018-12-13T13:35:00Z</cp:lastPrinted>
  <dcterms:created xsi:type="dcterms:W3CDTF">2016-03-08T23:34:00Z</dcterms:created>
  <dcterms:modified xsi:type="dcterms:W3CDTF">2021-08-17T22:37:00Z</dcterms:modified>
</cp:coreProperties>
</file>