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456BE" w:rsidRPr="001456BE">
        <w:rPr>
          <w:sz w:val="22"/>
        </w:rPr>
        <w:t>Tatiane Lopes Pereira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456BE">
        <w:rPr>
          <w:sz w:val="22"/>
        </w:rPr>
        <w:t>38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456BE">
        <w:rPr>
          <w:sz w:val="22"/>
        </w:rPr>
        <w:t>TCE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972C60">
        <w:rPr>
          <w:sz w:val="22"/>
        </w:rPr>
        <w:t>1</w:t>
      </w:r>
      <w:r w:rsidR="001456BE">
        <w:rPr>
          <w:sz w:val="22"/>
        </w:rPr>
        <w:t>2</w:t>
      </w:r>
      <w:bookmarkStart w:id="0" w:name="_GoBack"/>
      <w:bookmarkEnd w:id="0"/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456BE">
        <w:rPr>
          <w:noProof/>
          <w:sz w:val="24"/>
        </w:rPr>
        <w:t>12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283" w:rsidRDefault="00823283">
      <w:r>
        <w:separator/>
      </w:r>
    </w:p>
  </w:endnote>
  <w:endnote w:type="continuationSeparator" w:id="0">
    <w:p w:rsidR="00823283" w:rsidRDefault="00823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2328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283" w:rsidRDefault="00823283">
      <w:r>
        <w:separator/>
      </w:r>
    </w:p>
  </w:footnote>
  <w:footnote w:type="continuationSeparator" w:id="0">
    <w:p w:rsidR="00823283" w:rsidRDefault="008232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3283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45691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3785</cp:revision>
  <cp:lastPrinted>2017-08-09T15:22:00Z</cp:lastPrinted>
  <dcterms:created xsi:type="dcterms:W3CDTF">2016-03-08T22:06:00Z</dcterms:created>
  <dcterms:modified xsi:type="dcterms:W3CDTF">2021-08-12T14:14:00Z</dcterms:modified>
</cp:coreProperties>
</file>