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EC5649" w:rsidRPr="00EC5649" w:rsidRDefault="00EC5649" w:rsidP="00EC5649">
      <w:pPr>
        <w:ind w:right="-99"/>
        <w:jc w:val="both"/>
        <w:rPr>
          <w:sz w:val="32"/>
          <w:szCs w:val="32"/>
        </w:rPr>
      </w:pPr>
      <w:r w:rsidRPr="00EC5649">
        <w:rPr>
          <w:sz w:val="32"/>
          <w:szCs w:val="32"/>
        </w:rPr>
        <w:t>PACIENTE     Mirian Magda Fernandes da Silva Inácio</w:t>
      </w:r>
    </w:p>
    <w:p w:rsidR="00EC5649" w:rsidRPr="00EC5649" w:rsidRDefault="00EC5649" w:rsidP="00EC5649">
      <w:pPr>
        <w:ind w:right="-99"/>
        <w:jc w:val="both"/>
        <w:rPr>
          <w:sz w:val="32"/>
          <w:szCs w:val="32"/>
        </w:rPr>
      </w:pPr>
      <w:r w:rsidRPr="00EC5649">
        <w:rPr>
          <w:sz w:val="32"/>
          <w:szCs w:val="32"/>
        </w:rPr>
        <w:t>IDADE:  54 anos SEXO: F</w:t>
      </w:r>
    </w:p>
    <w:p w:rsidR="00CA15FB" w:rsidRDefault="00EC5649" w:rsidP="00EC5649">
      <w:pPr>
        <w:ind w:right="-99"/>
        <w:jc w:val="both"/>
        <w:rPr>
          <w:sz w:val="32"/>
          <w:szCs w:val="32"/>
        </w:rPr>
      </w:pPr>
      <w:r w:rsidRPr="00EC5649">
        <w:rPr>
          <w:sz w:val="32"/>
          <w:szCs w:val="32"/>
        </w:rPr>
        <w:t>DATA DO EXAME: 11 ago. 21</w:t>
      </w:r>
      <w:bookmarkStart w:id="0" w:name="_GoBack"/>
      <w:bookmarkEnd w:id="0"/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63D2" w:rsidRDefault="003C63D2">
      <w:r>
        <w:separator/>
      </w:r>
    </w:p>
  </w:endnote>
  <w:endnote w:type="continuationSeparator" w:id="0">
    <w:p w:rsidR="003C63D2" w:rsidRDefault="003C6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63D2" w:rsidRDefault="003C63D2">
      <w:r>
        <w:separator/>
      </w:r>
    </w:p>
  </w:footnote>
  <w:footnote w:type="continuationSeparator" w:id="0">
    <w:p w:rsidR="003C63D2" w:rsidRDefault="003C63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3F27"/>
    <w:rsid w:val="002B634F"/>
    <w:rsid w:val="002B6D2D"/>
    <w:rsid w:val="002B7666"/>
    <w:rsid w:val="002C3156"/>
    <w:rsid w:val="002C3BA1"/>
    <w:rsid w:val="002C44CA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7728</TotalTime>
  <Pages>1</Pages>
  <Words>262</Words>
  <Characters>1495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591</cp:revision>
  <cp:lastPrinted>1998-02-03T19:29:00Z</cp:lastPrinted>
  <dcterms:created xsi:type="dcterms:W3CDTF">2017-02-01T20:06:00Z</dcterms:created>
  <dcterms:modified xsi:type="dcterms:W3CDTF">2021-08-11T22:08:00Z</dcterms:modified>
</cp:coreProperties>
</file>