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446B0" w:rsidRPr="00C446B0">
        <w:rPr>
          <w:sz w:val="22"/>
        </w:rPr>
        <w:t>Mirian Magda Fernandes da Silva Inácio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446B0">
        <w:rPr>
          <w:sz w:val="22"/>
        </w:rPr>
        <w:t>54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446B0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</w:t>
      </w:r>
      <w:r w:rsidR="00796048">
        <w:rPr>
          <w:sz w:val="22"/>
        </w:rPr>
        <w:t>1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96048">
        <w:rPr>
          <w:noProof/>
          <w:sz w:val="24"/>
        </w:rPr>
        <w:t>11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F78" w:rsidRDefault="00177F78">
      <w:r>
        <w:separator/>
      </w:r>
    </w:p>
  </w:endnote>
  <w:endnote w:type="continuationSeparator" w:id="0">
    <w:p w:rsidR="00177F78" w:rsidRDefault="00177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77F7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F78" w:rsidRDefault="00177F78">
      <w:r>
        <w:separator/>
      </w:r>
    </w:p>
  </w:footnote>
  <w:footnote w:type="continuationSeparator" w:id="0">
    <w:p w:rsidR="00177F78" w:rsidRDefault="00177F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45690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3784</cp:revision>
  <cp:lastPrinted>2017-08-09T15:22:00Z</cp:lastPrinted>
  <dcterms:created xsi:type="dcterms:W3CDTF">2016-03-08T22:06:00Z</dcterms:created>
  <dcterms:modified xsi:type="dcterms:W3CDTF">2021-08-11T22:07:00Z</dcterms:modified>
</cp:coreProperties>
</file>