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E4B98" w:rsidRPr="00DE4B98">
        <w:rPr>
          <w:sz w:val="22"/>
        </w:rPr>
        <w:t>Narendra Faria Costa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E4B98">
        <w:rPr>
          <w:sz w:val="22"/>
        </w:rPr>
        <w:t>30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DE4B98">
        <w:rPr>
          <w:sz w:val="22"/>
        </w:rPr>
        <w:t>Controle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972C60">
        <w:rPr>
          <w:sz w:val="22"/>
        </w:rPr>
        <w:t>1</w:t>
      </w:r>
      <w:r w:rsidR="00796048">
        <w:rPr>
          <w:sz w:val="22"/>
        </w:rPr>
        <w:t>1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C45A9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C45A9">
        <w:t>35.9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96048">
        <w:rPr>
          <w:noProof/>
          <w:sz w:val="24"/>
        </w:rPr>
        <w:t>11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8A0" w:rsidRDefault="00D568A0">
      <w:r>
        <w:separator/>
      </w:r>
    </w:p>
  </w:endnote>
  <w:endnote w:type="continuationSeparator" w:id="0">
    <w:p w:rsidR="00D568A0" w:rsidRDefault="00D568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568A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8A0" w:rsidRDefault="00D568A0">
      <w:r>
        <w:separator/>
      </w:r>
    </w:p>
  </w:footnote>
  <w:footnote w:type="continuationSeparator" w:id="0">
    <w:p w:rsidR="00D568A0" w:rsidRDefault="00D568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8A0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45690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3783</cp:revision>
  <cp:lastPrinted>2017-08-09T15:22:00Z</cp:lastPrinted>
  <dcterms:created xsi:type="dcterms:W3CDTF">2016-03-08T22:06:00Z</dcterms:created>
  <dcterms:modified xsi:type="dcterms:W3CDTF">2021-08-11T22:05:00Z</dcterms:modified>
</cp:coreProperties>
</file>