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A97822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CC45A9" w:rsidRPr="00CC45A9">
        <w:rPr>
          <w:sz w:val="22"/>
        </w:rPr>
        <w:t>Valdeires Jesus de Lima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CC45A9">
        <w:rPr>
          <w:sz w:val="22"/>
        </w:rPr>
        <w:t>44</w:t>
      </w:r>
      <w:r w:rsidR="004E46D9">
        <w:rPr>
          <w:sz w:val="22"/>
        </w:rPr>
        <w:t xml:space="preserve"> 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CC45A9">
        <w:rPr>
          <w:sz w:val="22"/>
        </w:rPr>
        <w:t>Crises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 </w:t>
      </w:r>
      <w:r w:rsidR="00231659">
        <w:rPr>
          <w:sz w:val="22"/>
        </w:rPr>
        <w:t xml:space="preserve"> </w:t>
      </w:r>
      <w:r w:rsidR="00972C60">
        <w:rPr>
          <w:sz w:val="22"/>
        </w:rPr>
        <w:t>10</w:t>
      </w:r>
      <w:r w:rsidR="00A97822">
        <w:rPr>
          <w:sz w:val="22"/>
        </w:rPr>
        <w:t xml:space="preserve"> ago.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972C60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CC45A9">
        <w:t>11.4</w:t>
      </w:r>
      <w:bookmarkStart w:id="0" w:name="_GoBack"/>
      <w:bookmarkEnd w:id="0"/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CC45A9">
        <w:t>35.9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972C60">
        <w:rPr>
          <w:noProof/>
          <w:sz w:val="24"/>
        </w:rPr>
        <w:t>10 de agosto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61734" w:rsidRDefault="00761734">
      <w:r>
        <w:separator/>
      </w:r>
    </w:p>
  </w:endnote>
  <w:endnote w:type="continuationSeparator" w:id="0">
    <w:p w:rsidR="00761734" w:rsidRDefault="007617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761734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61734" w:rsidRDefault="00761734">
      <w:r>
        <w:separator/>
      </w:r>
    </w:p>
  </w:footnote>
  <w:footnote w:type="continuationSeparator" w:id="0">
    <w:p w:rsidR="00761734" w:rsidRDefault="0076173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AD4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89"/>
    <w:rsid w:val="00491A02"/>
    <w:rsid w:val="00493506"/>
    <w:rsid w:val="004936BA"/>
    <w:rsid w:val="0049480F"/>
    <w:rsid w:val="00494E6A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A46"/>
    <w:rsid w:val="004A2F8B"/>
    <w:rsid w:val="004A303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1BA4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209"/>
    <w:rsid w:val="006608EB"/>
    <w:rsid w:val="00660997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D02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1734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9D7"/>
    <w:rsid w:val="00796E65"/>
    <w:rsid w:val="00797172"/>
    <w:rsid w:val="00797857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B3D"/>
    <w:rsid w:val="007D3E97"/>
    <w:rsid w:val="007D4462"/>
    <w:rsid w:val="007D4988"/>
    <w:rsid w:val="007D5A85"/>
    <w:rsid w:val="007D5B3E"/>
    <w:rsid w:val="007D5C7B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730"/>
    <w:rsid w:val="008467A3"/>
    <w:rsid w:val="0084734D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F77"/>
    <w:rsid w:val="0087778B"/>
    <w:rsid w:val="00877D0A"/>
    <w:rsid w:val="00877EDF"/>
    <w:rsid w:val="00880F5D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26C"/>
    <w:rsid w:val="009555C8"/>
    <w:rsid w:val="009558CA"/>
    <w:rsid w:val="00955B3C"/>
    <w:rsid w:val="00955B44"/>
    <w:rsid w:val="00956223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0B7"/>
    <w:rsid w:val="009E61F3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397B"/>
    <w:rsid w:val="00A23C8D"/>
    <w:rsid w:val="00A248E5"/>
    <w:rsid w:val="00A25324"/>
    <w:rsid w:val="00A25F2A"/>
    <w:rsid w:val="00A260E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97822"/>
    <w:rsid w:val="00AA00AD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58F7"/>
    <w:rsid w:val="00AB5A67"/>
    <w:rsid w:val="00AB5D27"/>
    <w:rsid w:val="00AB608C"/>
    <w:rsid w:val="00AB60E6"/>
    <w:rsid w:val="00AB6D73"/>
    <w:rsid w:val="00AB7AFE"/>
    <w:rsid w:val="00AB7E8D"/>
    <w:rsid w:val="00AC002F"/>
    <w:rsid w:val="00AC00BF"/>
    <w:rsid w:val="00AC026B"/>
    <w:rsid w:val="00AC07E2"/>
    <w:rsid w:val="00AC14BA"/>
    <w:rsid w:val="00AC192A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ED6"/>
    <w:rsid w:val="00BC7152"/>
    <w:rsid w:val="00BC7F1E"/>
    <w:rsid w:val="00BD034F"/>
    <w:rsid w:val="00BD08BF"/>
    <w:rsid w:val="00BD14A6"/>
    <w:rsid w:val="00BD2517"/>
    <w:rsid w:val="00BD2A27"/>
    <w:rsid w:val="00BD3215"/>
    <w:rsid w:val="00BD3ED6"/>
    <w:rsid w:val="00BD4449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308F"/>
    <w:rsid w:val="00C630B2"/>
    <w:rsid w:val="00C639D4"/>
    <w:rsid w:val="00C63BF1"/>
    <w:rsid w:val="00C64915"/>
    <w:rsid w:val="00C64E38"/>
    <w:rsid w:val="00C64F5A"/>
    <w:rsid w:val="00C6535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642"/>
    <w:rsid w:val="00C76662"/>
    <w:rsid w:val="00C76E56"/>
    <w:rsid w:val="00C77972"/>
    <w:rsid w:val="00C80880"/>
    <w:rsid w:val="00C815C9"/>
    <w:rsid w:val="00C81684"/>
    <w:rsid w:val="00C81BCC"/>
    <w:rsid w:val="00C81D04"/>
    <w:rsid w:val="00C822CC"/>
    <w:rsid w:val="00C82B92"/>
    <w:rsid w:val="00C83089"/>
    <w:rsid w:val="00C833AD"/>
    <w:rsid w:val="00C83809"/>
    <w:rsid w:val="00C84007"/>
    <w:rsid w:val="00C84666"/>
    <w:rsid w:val="00C84CF5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B0D"/>
    <w:rsid w:val="00D76D12"/>
    <w:rsid w:val="00D77361"/>
    <w:rsid w:val="00D77525"/>
    <w:rsid w:val="00D77AEB"/>
    <w:rsid w:val="00D77C84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84"/>
    <w:rsid w:val="00EC17D4"/>
    <w:rsid w:val="00EC1D14"/>
    <w:rsid w:val="00EC27EA"/>
    <w:rsid w:val="00EC2DAD"/>
    <w:rsid w:val="00EC33BB"/>
    <w:rsid w:val="00EC3594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45687</TotalTime>
  <Pages>1</Pages>
  <Words>266</Words>
  <Characters>1521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3780</cp:revision>
  <cp:lastPrinted>2017-08-09T15:22:00Z</cp:lastPrinted>
  <dcterms:created xsi:type="dcterms:W3CDTF">2016-03-08T22:06:00Z</dcterms:created>
  <dcterms:modified xsi:type="dcterms:W3CDTF">2021-08-10T19:49:00Z</dcterms:modified>
</cp:coreProperties>
</file>