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72C60" w:rsidRPr="00972C60">
        <w:rPr>
          <w:sz w:val="22"/>
        </w:rPr>
        <w:t>Sueli Barbosa Ribeiro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72C60">
        <w:rPr>
          <w:sz w:val="22"/>
        </w:rPr>
        <w:t>76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72C60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72C60">
        <w:rPr>
          <w:sz w:val="22"/>
        </w:rPr>
        <w:t>10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72C60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FF9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FF9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72C60">
        <w:rPr>
          <w:noProof/>
          <w:sz w:val="24"/>
        </w:rPr>
        <w:t>10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DA8" w:rsidRDefault="002A7DA8">
      <w:r>
        <w:separator/>
      </w:r>
    </w:p>
  </w:endnote>
  <w:endnote w:type="continuationSeparator" w:id="0">
    <w:p w:rsidR="002A7DA8" w:rsidRDefault="002A7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A7DA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DA8" w:rsidRDefault="002A7DA8">
      <w:r>
        <w:separator/>
      </w:r>
    </w:p>
  </w:footnote>
  <w:footnote w:type="continuationSeparator" w:id="0">
    <w:p w:rsidR="002A7DA8" w:rsidRDefault="002A7D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A7DA8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45418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3779</cp:revision>
  <cp:lastPrinted>2017-08-09T15:22:00Z</cp:lastPrinted>
  <dcterms:created xsi:type="dcterms:W3CDTF">2016-03-08T22:06:00Z</dcterms:created>
  <dcterms:modified xsi:type="dcterms:W3CDTF">2021-08-10T15:10:00Z</dcterms:modified>
</cp:coreProperties>
</file>