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413F3" w:rsidRPr="00B413F3">
        <w:rPr>
          <w:sz w:val="22"/>
        </w:rPr>
        <w:t>Francisca Djanice de Medeiros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413F3">
        <w:rPr>
          <w:sz w:val="22"/>
        </w:rPr>
        <w:t>55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413F3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893E0C">
        <w:rPr>
          <w:sz w:val="22"/>
        </w:rPr>
        <w:t>9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B413F3" w:rsidRPr="00B413F3">
        <w:rPr>
          <w:sz w:val="22"/>
        </w:rPr>
        <w:t>Donarem, Pregabalina, Serenata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3E0C">
        <w:rPr>
          <w:noProof/>
          <w:sz w:val="24"/>
        </w:rPr>
        <w:t>9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60C" w:rsidRDefault="00AE060C">
      <w:r>
        <w:separator/>
      </w:r>
    </w:p>
  </w:endnote>
  <w:endnote w:type="continuationSeparator" w:id="0">
    <w:p w:rsidR="00AE060C" w:rsidRDefault="00AE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06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60C" w:rsidRDefault="00AE060C">
      <w:r>
        <w:separator/>
      </w:r>
    </w:p>
  </w:footnote>
  <w:footnote w:type="continuationSeparator" w:id="0">
    <w:p w:rsidR="00AE060C" w:rsidRDefault="00AE06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45417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3778</cp:revision>
  <cp:lastPrinted>2017-08-09T15:22:00Z</cp:lastPrinted>
  <dcterms:created xsi:type="dcterms:W3CDTF">2016-03-08T22:06:00Z</dcterms:created>
  <dcterms:modified xsi:type="dcterms:W3CDTF">2021-08-09T16:09:00Z</dcterms:modified>
</cp:coreProperties>
</file>