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94329E" w:rsidRPr="0094329E">
        <w:rPr>
          <w:sz w:val="22"/>
        </w:rPr>
        <w:t>Nathalia Zorzo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303A3A">
        <w:rPr>
          <w:sz w:val="22"/>
        </w:rPr>
        <w:t>2</w:t>
      </w:r>
      <w:r w:rsidR="0094329E">
        <w:rPr>
          <w:sz w:val="22"/>
        </w:rPr>
        <w:t>9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94329E">
        <w:rPr>
          <w:sz w:val="22"/>
        </w:rPr>
        <w:t>Cefaleia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94329E">
        <w:rPr>
          <w:sz w:val="22"/>
        </w:rPr>
        <w:t>Ndn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94329E">
        <w:rPr>
          <w:sz w:val="22"/>
        </w:rPr>
        <w:t>9 ago. 21</w:t>
      </w:r>
      <w:bookmarkStart w:id="0" w:name="_GoBack"/>
      <w:bookmarkEnd w:id="0"/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94329E">
        <w:rPr>
          <w:noProof/>
          <w:sz w:val="24"/>
        </w:rPr>
        <w:t>9 de agosto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A67" w:rsidRDefault="00DC4A67">
      <w:r>
        <w:separator/>
      </w:r>
    </w:p>
  </w:endnote>
  <w:endnote w:type="continuationSeparator" w:id="0">
    <w:p w:rsidR="00DC4A67" w:rsidRDefault="00DC4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A67" w:rsidRDefault="00DC4A67">
      <w:r>
        <w:separator/>
      </w:r>
    </w:p>
  </w:footnote>
  <w:footnote w:type="continuationSeparator" w:id="0">
    <w:p w:rsidR="00DC4A67" w:rsidRDefault="00DC4A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114</cp:revision>
  <cp:lastPrinted>2011-05-26T22:39:00Z</cp:lastPrinted>
  <dcterms:created xsi:type="dcterms:W3CDTF">2019-02-08T15:27:00Z</dcterms:created>
  <dcterms:modified xsi:type="dcterms:W3CDTF">2021-08-09T16:01:00Z</dcterms:modified>
</cp:coreProperties>
</file>