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93E0C" w:rsidRPr="00893E0C">
        <w:rPr>
          <w:sz w:val="22"/>
        </w:rPr>
        <w:t>Adriano Gomes de Sousa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93E0C">
        <w:rPr>
          <w:sz w:val="22"/>
        </w:rPr>
        <w:t>53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93E0C">
        <w:rPr>
          <w:sz w:val="22"/>
        </w:rPr>
        <w:t>S.POS-COVID19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893E0C">
        <w:rPr>
          <w:sz w:val="22"/>
        </w:rPr>
        <w:t>9</w:t>
      </w:r>
      <w:bookmarkStart w:id="0" w:name="_GoBack"/>
      <w:bookmarkEnd w:id="0"/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1D5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FF9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FF9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3E0C">
        <w:rPr>
          <w:noProof/>
          <w:sz w:val="24"/>
        </w:rPr>
        <w:t>9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BF3" w:rsidRDefault="000A5BF3">
      <w:r>
        <w:separator/>
      </w:r>
    </w:p>
  </w:endnote>
  <w:endnote w:type="continuationSeparator" w:id="0">
    <w:p w:rsidR="000A5BF3" w:rsidRDefault="000A5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A5BF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BF3" w:rsidRDefault="000A5BF3">
      <w:r>
        <w:separator/>
      </w:r>
    </w:p>
  </w:footnote>
  <w:footnote w:type="continuationSeparator" w:id="0">
    <w:p w:rsidR="000A5BF3" w:rsidRDefault="000A5B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BF3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45415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3774</cp:revision>
  <cp:lastPrinted>2017-08-09T15:22:00Z</cp:lastPrinted>
  <dcterms:created xsi:type="dcterms:W3CDTF">2016-03-08T22:06:00Z</dcterms:created>
  <dcterms:modified xsi:type="dcterms:W3CDTF">2021-08-09T15:40:00Z</dcterms:modified>
</cp:coreProperties>
</file>