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Nome :  </w:t>
      </w:r>
      <w:r w:rsidRPr="003E7146">
        <w:rPr>
          <w:sz w:val="22"/>
        </w:rPr>
        <w:tab/>
      </w:r>
      <w:r w:rsidR="001B50F7" w:rsidRPr="001B50F7">
        <w:rPr>
          <w:sz w:val="22"/>
        </w:rPr>
        <w:t>Maria Ines Aparecida Aguiar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Idade :  </w:t>
      </w:r>
      <w:r w:rsidRPr="003E7146">
        <w:rPr>
          <w:sz w:val="22"/>
        </w:rPr>
        <w:tab/>
      </w:r>
      <w:r w:rsidR="001B50F7">
        <w:rPr>
          <w:sz w:val="22"/>
        </w:rPr>
        <w:t>56</w:t>
      </w:r>
      <w:r w:rsidRPr="003E7146">
        <w:rPr>
          <w:sz w:val="22"/>
        </w:rPr>
        <w:t xml:space="preserve"> anos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Indicação            </w:t>
      </w:r>
      <w:r w:rsidR="001B50F7">
        <w:rPr>
          <w:sz w:val="22"/>
        </w:rPr>
        <w:t>Crises</w:t>
      </w:r>
      <w:r w:rsidR="00882DBC">
        <w:rPr>
          <w:sz w:val="22"/>
        </w:rPr>
        <w:t xml:space="preserve">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Data:                   </w:t>
      </w:r>
      <w:r w:rsidR="001B50F7">
        <w:rPr>
          <w:sz w:val="22"/>
        </w:rPr>
        <w:t>6 ago. 21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Medico:              Dr.Claudio Oppenheimer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Terapêutica :</w:t>
      </w:r>
      <w:r w:rsidRPr="003E7146">
        <w:rPr>
          <w:sz w:val="22"/>
        </w:rPr>
        <w:tab/>
      </w:r>
      <w:r w:rsidR="0047666A">
        <w:rPr>
          <w:sz w:val="22"/>
        </w:rPr>
        <w:t>Ndn</w:t>
      </w:r>
    </w:p>
    <w:p w:rsidR="00EB1180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Lateralidade :</w:t>
      </w:r>
      <w:r w:rsidRPr="003E7146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espículas</w:t>
      </w:r>
      <w:r w:rsidR="006F2078">
        <w:t xml:space="preserve"> </w:t>
      </w:r>
      <w:r w:rsidR="0047666A">
        <w:t>de</w:t>
      </w:r>
      <w:r w:rsidR="00F74B87">
        <w:t xml:space="preserve"> predomínio</w:t>
      </w:r>
      <w:r w:rsidR="0047666A">
        <w:t xml:space="preserve"> frontal e</w:t>
      </w:r>
      <w:r w:rsidR="00F74B87">
        <w:t xml:space="preserve"> em </w:t>
      </w:r>
      <w:r w:rsidR="00DC6AC2">
        <w:t xml:space="preserve"> projeção </w:t>
      </w:r>
      <w:r w:rsidR="002652E9">
        <w:t>difusa</w:t>
      </w:r>
      <w:r w:rsidR="006F2078">
        <w:t xml:space="preserve"> em ambos os hemisferios cerebrais.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25EAB">
        <w:t>10.4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25EAB">
        <w:t>98.1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C6AC2" w:rsidP="00DE0AEF">
      <w:pPr>
        <w:ind w:left="709" w:firstLine="11"/>
        <w:rPr>
          <w:sz w:val="24"/>
          <w:szCs w:val="24"/>
        </w:rPr>
      </w:pPr>
      <w:r w:rsidRPr="008B435E">
        <w:rPr>
          <w:sz w:val="24"/>
          <w:szCs w:val="24"/>
        </w:rPr>
        <w:t>Registra-se distúrbio da atividade elétrica cerebral caracteriza</w:t>
      </w:r>
      <w:r w:rsidR="00F86860" w:rsidRPr="008B435E">
        <w:rPr>
          <w:sz w:val="24"/>
          <w:szCs w:val="24"/>
        </w:rPr>
        <w:t xml:space="preserve">da </w:t>
      </w:r>
      <w:r w:rsidRPr="008B435E">
        <w:rPr>
          <w:sz w:val="24"/>
          <w:szCs w:val="24"/>
        </w:rPr>
        <w:t xml:space="preserve"> por</w:t>
      </w:r>
      <w:r w:rsidR="00726C1C">
        <w:rPr>
          <w:sz w:val="24"/>
          <w:szCs w:val="24"/>
        </w:rPr>
        <w:t xml:space="preserve"> </w:t>
      </w:r>
      <w:r w:rsidR="0047666A">
        <w:rPr>
          <w:sz w:val="24"/>
          <w:szCs w:val="24"/>
        </w:rPr>
        <w:t>espiculas</w:t>
      </w:r>
      <w:r w:rsidR="004E4B15">
        <w:rPr>
          <w:sz w:val="24"/>
          <w:szCs w:val="24"/>
        </w:rPr>
        <w:t xml:space="preserve"> de predominio </w:t>
      </w:r>
      <w:bookmarkStart w:id="0" w:name="_GoBack"/>
      <w:bookmarkEnd w:id="0"/>
      <w:r w:rsidR="004F3E52">
        <w:rPr>
          <w:sz w:val="24"/>
          <w:szCs w:val="24"/>
        </w:rPr>
        <w:t>em</w:t>
      </w:r>
      <w:r w:rsidR="009B29AE">
        <w:rPr>
          <w:sz w:val="24"/>
          <w:szCs w:val="24"/>
        </w:rPr>
        <w:t xml:space="preserve"> projecao difusa em</w:t>
      </w:r>
      <w:r w:rsidR="004F3E52">
        <w:rPr>
          <w:sz w:val="24"/>
          <w:szCs w:val="24"/>
        </w:rPr>
        <w:t xml:space="preserve"> ambos</w:t>
      </w:r>
      <w:r w:rsidR="009B1325">
        <w:rPr>
          <w:sz w:val="24"/>
          <w:szCs w:val="24"/>
        </w:rPr>
        <w:t xml:space="preserve"> </w:t>
      </w:r>
      <w:r w:rsidR="004F3E52">
        <w:rPr>
          <w:sz w:val="24"/>
          <w:szCs w:val="24"/>
        </w:rPr>
        <w:t xml:space="preserve">os </w:t>
      </w:r>
      <w:r w:rsidR="00DE0AEF" w:rsidRPr="008B435E">
        <w:rPr>
          <w:sz w:val="24"/>
          <w:szCs w:val="24"/>
        </w:rPr>
        <w:t>hemisfério</w:t>
      </w:r>
      <w:r w:rsidR="004F3E52">
        <w:rPr>
          <w:sz w:val="24"/>
          <w:szCs w:val="24"/>
        </w:rPr>
        <w:t>s cerebrais</w:t>
      </w:r>
      <w:r w:rsidR="00DE0AEF" w:rsidRPr="008B435E">
        <w:rPr>
          <w:sz w:val="24"/>
          <w:szCs w:val="24"/>
        </w:rPr>
        <w:t>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1B50F7">
        <w:rPr>
          <w:noProof/>
          <w:sz w:val="24"/>
        </w:rPr>
        <w:t>6 de agosto de 2021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8B435E" w:rsidRDefault="008B435E">
      <w:pPr>
        <w:ind w:firstLine="720"/>
        <w:jc w:val="right"/>
        <w:rPr>
          <w:sz w:val="18"/>
          <w:szCs w:val="18"/>
          <w:lang w:val="en-US"/>
        </w:rPr>
      </w:pPr>
      <w:r w:rsidRPr="00EA524F">
        <w:rPr>
          <w:sz w:val="24"/>
        </w:rPr>
        <w:t xml:space="preserve">                                                                              </w:t>
      </w:r>
      <w:r w:rsidRPr="008B435E">
        <w:rPr>
          <w:sz w:val="18"/>
          <w:szCs w:val="18"/>
          <w:lang w:val="en-US"/>
        </w:rPr>
        <w:t xml:space="preserve">CRM-SP </w:t>
      </w:r>
      <w:proofErr w:type="gramStart"/>
      <w:r w:rsidRPr="008B435E">
        <w:rPr>
          <w:sz w:val="18"/>
          <w:szCs w:val="18"/>
          <w:lang w:val="en-US"/>
        </w:rPr>
        <w:t xml:space="preserve">62357  </w:t>
      </w:r>
      <w:r w:rsidR="00FB6AA1" w:rsidRPr="008B435E">
        <w:rPr>
          <w:sz w:val="18"/>
          <w:szCs w:val="18"/>
          <w:lang w:val="en-US"/>
        </w:rPr>
        <w:t>CRM</w:t>
      </w:r>
      <w:proofErr w:type="gramEnd"/>
      <w:r w:rsidR="00FB6AA1" w:rsidRPr="008B435E">
        <w:rPr>
          <w:sz w:val="18"/>
          <w:szCs w:val="18"/>
          <w:lang w:val="en-US"/>
        </w:rPr>
        <w:t>-DF 11.095</w:t>
      </w:r>
      <w:r w:rsidR="00FB6AA1" w:rsidRPr="008B435E">
        <w:rPr>
          <w:sz w:val="18"/>
          <w:szCs w:val="18"/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3835" w:rsidRDefault="00433835">
      <w:r>
        <w:separator/>
      </w:r>
    </w:p>
  </w:endnote>
  <w:endnote w:type="continuationSeparator" w:id="0">
    <w:p w:rsidR="00433835" w:rsidRDefault="004338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43383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3835" w:rsidRDefault="00433835">
      <w:r>
        <w:separator/>
      </w:r>
    </w:p>
  </w:footnote>
  <w:footnote w:type="continuationSeparator" w:id="0">
    <w:p w:rsidR="00433835" w:rsidRDefault="004338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313DB"/>
    <w:rsid w:val="00042193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23C30"/>
    <w:rsid w:val="001252E9"/>
    <w:rsid w:val="001560B5"/>
    <w:rsid w:val="001568EF"/>
    <w:rsid w:val="00165FE3"/>
    <w:rsid w:val="00174C6F"/>
    <w:rsid w:val="00175E24"/>
    <w:rsid w:val="00176914"/>
    <w:rsid w:val="00181DC5"/>
    <w:rsid w:val="00195825"/>
    <w:rsid w:val="001B17CC"/>
    <w:rsid w:val="001B50F7"/>
    <w:rsid w:val="001C3528"/>
    <w:rsid w:val="002005CF"/>
    <w:rsid w:val="00225EAB"/>
    <w:rsid w:val="00232C54"/>
    <w:rsid w:val="002341B8"/>
    <w:rsid w:val="00241253"/>
    <w:rsid w:val="002428A9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C39F4"/>
    <w:rsid w:val="002C5A71"/>
    <w:rsid w:val="002D2432"/>
    <w:rsid w:val="002D26AF"/>
    <w:rsid w:val="002D42B6"/>
    <w:rsid w:val="002E51D2"/>
    <w:rsid w:val="002F4314"/>
    <w:rsid w:val="00306424"/>
    <w:rsid w:val="00317253"/>
    <w:rsid w:val="00327183"/>
    <w:rsid w:val="00331CFA"/>
    <w:rsid w:val="0033427B"/>
    <w:rsid w:val="003433EA"/>
    <w:rsid w:val="00344054"/>
    <w:rsid w:val="00351D59"/>
    <w:rsid w:val="00357DA7"/>
    <w:rsid w:val="00362874"/>
    <w:rsid w:val="00366F63"/>
    <w:rsid w:val="00367B1E"/>
    <w:rsid w:val="00380B99"/>
    <w:rsid w:val="00387B42"/>
    <w:rsid w:val="003A2F56"/>
    <w:rsid w:val="003A47B6"/>
    <w:rsid w:val="003B2FD9"/>
    <w:rsid w:val="003C2625"/>
    <w:rsid w:val="003C60F1"/>
    <w:rsid w:val="003E7146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7666A"/>
    <w:rsid w:val="00483EF0"/>
    <w:rsid w:val="004B7751"/>
    <w:rsid w:val="004C6CE9"/>
    <w:rsid w:val="004D18E5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5DB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3A8D"/>
    <w:rsid w:val="006640E4"/>
    <w:rsid w:val="00667CFE"/>
    <w:rsid w:val="006A2DE7"/>
    <w:rsid w:val="006A48B5"/>
    <w:rsid w:val="006B422D"/>
    <w:rsid w:val="006B5079"/>
    <w:rsid w:val="006C4B3A"/>
    <w:rsid w:val="006E1AE8"/>
    <w:rsid w:val="006F1632"/>
    <w:rsid w:val="006F1BFD"/>
    <w:rsid w:val="006F2078"/>
    <w:rsid w:val="0070237F"/>
    <w:rsid w:val="00711A89"/>
    <w:rsid w:val="00725B0F"/>
    <w:rsid w:val="00726C1C"/>
    <w:rsid w:val="00727F7B"/>
    <w:rsid w:val="00733E4E"/>
    <w:rsid w:val="00734C56"/>
    <w:rsid w:val="007445C3"/>
    <w:rsid w:val="00750879"/>
    <w:rsid w:val="007569A1"/>
    <w:rsid w:val="00780D60"/>
    <w:rsid w:val="007938FF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6D63"/>
    <w:rsid w:val="008D52A1"/>
    <w:rsid w:val="008E1106"/>
    <w:rsid w:val="008E3EAF"/>
    <w:rsid w:val="008E69D1"/>
    <w:rsid w:val="008F17CA"/>
    <w:rsid w:val="008F60B5"/>
    <w:rsid w:val="00901AE5"/>
    <w:rsid w:val="009046CD"/>
    <w:rsid w:val="009133EA"/>
    <w:rsid w:val="00913CB1"/>
    <w:rsid w:val="00920F51"/>
    <w:rsid w:val="0093557B"/>
    <w:rsid w:val="00955DE8"/>
    <w:rsid w:val="009810D5"/>
    <w:rsid w:val="009B1325"/>
    <w:rsid w:val="009B1F19"/>
    <w:rsid w:val="009B29AE"/>
    <w:rsid w:val="009C4A7C"/>
    <w:rsid w:val="009D3063"/>
    <w:rsid w:val="009E4FF5"/>
    <w:rsid w:val="009E5E7D"/>
    <w:rsid w:val="00A13F28"/>
    <w:rsid w:val="00A27308"/>
    <w:rsid w:val="00A44D3C"/>
    <w:rsid w:val="00A578E0"/>
    <w:rsid w:val="00A664FB"/>
    <w:rsid w:val="00A85662"/>
    <w:rsid w:val="00AA5081"/>
    <w:rsid w:val="00AB5C82"/>
    <w:rsid w:val="00AC38EA"/>
    <w:rsid w:val="00AD7D93"/>
    <w:rsid w:val="00AE3EF0"/>
    <w:rsid w:val="00B00692"/>
    <w:rsid w:val="00B129BB"/>
    <w:rsid w:val="00B2338A"/>
    <w:rsid w:val="00B25E61"/>
    <w:rsid w:val="00B3653A"/>
    <w:rsid w:val="00B369F9"/>
    <w:rsid w:val="00B91584"/>
    <w:rsid w:val="00B9207C"/>
    <w:rsid w:val="00BA0427"/>
    <w:rsid w:val="00BA42E6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117A4"/>
    <w:rsid w:val="00C33361"/>
    <w:rsid w:val="00C526B3"/>
    <w:rsid w:val="00C67209"/>
    <w:rsid w:val="00C74555"/>
    <w:rsid w:val="00C74619"/>
    <w:rsid w:val="00C874EC"/>
    <w:rsid w:val="00C8769E"/>
    <w:rsid w:val="00CA27D2"/>
    <w:rsid w:val="00CB19AD"/>
    <w:rsid w:val="00CC22B0"/>
    <w:rsid w:val="00CC7E91"/>
    <w:rsid w:val="00CE18EF"/>
    <w:rsid w:val="00CE195B"/>
    <w:rsid w:val="00CE2785"/>
    <w:rsid w:val="00D0104B"/>
    <w:rsid w:val="00D061B2"/>
    <w:rsid w:val="00D15CF5"/>
    <w:rsid w:val="00D40B04"/>
    <w:rsid w:val="00D430E5"/>
    <w:rsid w:val="00D52DE4"/>
    <w:rsid w:val="00D613D0"/>
    <w:rsid w:val="00D77D11"/>
    <w:rsid w:val="00D955CE"/>
    <w:rsid w:val="00DA024B"/>
    <w:rsid w:val="00DB11FB"/>
    <w:rsid w:val="00DB5A9E"/>
    <w:rsid w:val="00DC333C"/>
    <w:rsid w:val="00DC6AC2"/>
    <w:rsid w:val="00DD4C9D"/>
    <w:rsid w:val="00DE0AEF"/>
    <w:rsid w:val="00DE3325"/>
    <w:rsid w:val="00E1607D"/>
    <w:rsid w:val="00E351D3"/>
    <w:rsid w:val="00E51B79"/>
    <w:rsid w:val="00E53451"/>
    <w:rsid w:val="00E55FC0"/>
    <w:rsid w:val="00E85F46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62136"/>
    <w:rsid w:val="00F65493"/>
    <w:rsid w:val="00F74AD5"/>
    <w:rsid w:val="00F74B87"/>
    <w:rsid w:val="00F77C73"/>
    <w:rsid w:val="00F86860"/>
    <w:rsid w:val="00F94FD9"/>
    <w:rsid w:val="00F97741"/>
    <w:rsid w:val="00FA16A1"/>
    <w:rsid w:val="00FA18DB"/>
    <w:rsid w:val="00FA7E21"/>
    <w:rsid w:val="00FB6AA1"/>
    <w:rsid w:val="00FC4ECF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301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1841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140</cp:revision>
  <cp:lastPrinted>2011-05-26T22:39:00Z</cp:lastPrinted>
  <dcterms:created xsi:type="dcterms:W3CDTF">2016-04-06T15:59:00Z</dcterms:created>
  <dcterms:modified xsi:type="dcterms:W3CDTF">2021-08-06T16:24:00Z</dcterms:modified>
</cp:coreProperties>
</file>