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>PACIENTE: Dayanne Almeida Ribeiro</w:t>
      </w:r>
    </w:p>
    <w:p w:rsidR="002F1386" w:rsidRPr="002F1386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>IDADE:  32 anos SEXO: F</w:t>
      </w:r>
    </w:p>
    <w:p w:rsidR="007D0B8C" w:rsidRDefault="002F1386" w:rsidP="002F1386">
      <w:pPr>
        <w:rPr>
          <w:sz w:val="32"/>
          <w:szCs w:val="32"/>
        </w:rPr>
      </w:pPr>
      <w:r w:rsidRPr="002F1386">
        <w:rPr>
          <w:sz w:val="32"/>
          <w:szCs w:val="32"/>
        </w:rPr>
        <w:t>DATA DO EXAME: 6 ago. 21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 normal.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B40" w:rsidRDefault="00377B40">
      <w:r>
        <w:separator/>
      </w:r>
    </w:p>
  </w:endnote>
  <w:endnote w:type="continuationSeparator" w:id="0">
    <w:p w:rsidR="00377B40" w:rsidRDefault="00377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B40" w:rsidRDefault="00377B40">
      <w:r>
        <w:separator/>
      </w:r>
    </w:p>
  </w:footnote>
  <w:footnote w:type="continuationSeparator" w:id="0">
    <w:p w:rsidR="00377B40" w:rsidRDefault="00377B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818D7"/>
    <w:rsid w:val="00082A5F"/>
    <w:rsid w:val="00083004"/>
    <w:rsid w:val="00084B13"/>
    <w:rsid w:val="000872E3"/>
    <w:rsid w:val="0009179C"/>
    <w:rsid w:val="00095091"/>
    <w:rsid w:val="000A3311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B2137"/>
    <w:rsid w:val="001D3E73"/>
    <w:rsid w:val="001D52D8"/>
    <w:rsid w:val="001D59AF"/>
    <w:rsid w:val="001E51C7"/>
    <w:rsid w:val="001E6B2E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945"/>
    <w:rsid w:val="0025411B"/>
    <w:rsid w:val="00254FC0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9E0"/>
    <w:rsid w:val="00332BD3"/>
    <w:rsid w:val="00333BD1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68EE"/>
    <w:rsid w:val="004672ED"/>
    <w:rsid w:val="0047287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68AE"/>
    <w:rsid w:val="006578B5"/>
    <w:rsid w:val="00660DF5"/>
    <w:rsid w:val="00664FE0"/>
    <w:rsid w:val="00667CD2"/>
    <w:rsid w:val="00675A9F"/>
    <w:rsid w:val="0068442C"/>
    <w:rsid w:val="006954CE"/>
    <w:rsid w:val="006A282D"/>
    <w:rsid w:val="006B0C92"/>
    <w:rsid w:val="006B2087"/>
    <w:rsid w:val="006B27FE"/>
    <w:rsid w:val="006B3237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DA8"/>
    <w:rsid w:val="008D4C31"/>
    <w:rsid w:val="008E2EA2"/>
    <w:rsid w:val="008F0255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6075C"/>
    <w:rsid w:val="00961996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1215B"/>
    <w:rsid w:val="00A13985"/>
    <w:rsid w:val="00A16766"/>
    <w:rsid w:val="00A21191"/>
    <w:rsid w:val="00A26547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718D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F3080"/>
    <w:rsid w:val="00BF6033"/>
    <w:rsid w:val="00BF7FDD"/>
    <w:rsid w:val="00C060B7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73030"/>
    <w:rsid w:val="00C85A47"/>
    <w:rsid w:val="00C878A7"/>
    <w:rsid w:val="00C913F6"/>
    <w:rsid w:val="00C91C6A"/>
    <w:rsid w:val="00C9222E"/>
    <w:rsid w:val="00C97047"/>
    <w:rsid w:val="00CA3878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563B"/>
    <w:rsid w:val="00EC7465"/>
    <w:rsid w:val="00EC76CF"/>
    <w:rsid w:val="00ED2F17"/>
    <w:rsid w:val="00ED6C10"/>
    <w:rsid w:val="00EE0A1E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</cp:revision>
  <cp:lastPrinted>2019-03-25T16:16:00Z</cp:lastPrinted>
  <dcterms:created xsi:type="dcterms:W3CDTF">2016-08-19T21:06:00Z</dcterms:created>
  <dcterms:modified xsi:type="dcterms:W3CDTF">2021-08-06T15:52:00Z</dcterms:modified>
</cp:coreProperties>
</file>