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A7EBA" w:rsidRPr="001A7EBA" w:rsidRDefault="001A7EBA" w:rsidP="001A7EBA">
      <w:pPr>
        <w:ind w:right="-1141"/>
        <w:jc w:val="both"/>
        <w:rPr>
          <w:noProof/>
          <w:sz w:val="32"/>
        </w:rPr>
      </w:pPr>
      <w:r w:rsidRPr="001A7EBA">
        <w:rPr>
          <w:noProof/>
          <w:sz w:val="32"/>
        </w:rPr>
        <w:t>PACIENTE: Dayanne Almeida Ribeiro</w:t>
      </w:r>
    </w:p>
    <w:p w:rsidR="001A7EBA" w:rsidRPr="001A7EBA" w:rsidRDefault="001A7EBA" w:rsidP="001A7EBA">
      <w:pPr>
        <w:ind w:right="-1141"/>
        <w:jc w:val="both"/>
        <w:rPr>
          <w:noProof/>
          <w:sz w:val="32"/>
        </w:rPr>
      </w:pPr>
      <w:r w:rsidRPr="001A7EBA">
        <w:rPr>
          <w:noProof/>
          <w:sz w:val="32"/>
        </w:rPr>
        <w:t>IDADE:  32 anos SEXO: F</w:t>
      </w:r>
    </w:p>
    <w:p w:rsidR="00B468A5" w:rsidRDefault="001A7EBA" w:rsidP="001A7EBA">
      <w:pPr>
        <w:ind w:right="-1141"/>
        <w:jc w:val="both"/>
        <w:rPr>
          <w:noProof/>
          <w:sz w:val="32"/>
        </w:rPr>
      </w:pPr>
      <w:r w:rsidRPr="001A7EBA">
        <w:rPr>
          <w:noProof/>
          <w:sz w:val="32"/>
        </w:rPr>
        <w:t>DATA DO EXAME: 6 ago.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BCD" w:rsidRDefault="002C6BCD">
      <w:r>
        <w:separator/>
      </w:r>
    </w:p>
  </w:endnote>
  <w:endnote w:type="continuationSeparator" w:id="0">
    <w:p w:rsidR="002C6BCD" w:rsidRDefault="002C6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BCD" w:rsidRDefault="002C6BCD">
      <w:r>
        <w:separator/>
      </w:r>
    </w:p>
  </w:footnote>
  <w:footnote w:type="continuationSeparator" w:id="0">
    <w:p w:rsidR="002C6BCD" w:rsidRDefault="002C6B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BCC8C-2383-4330-90D2-E2946D3E9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26552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1498</cp:revision>
  <cp:lastPrinted>1998-02-03T19:29:00Z</cp:lastPrinted>
  <dcterms:created xsi:type="dcterms:W3CDTF">2016-03-08T21:48:00Z</dcterms:created>
  <dcterms:modified xsi:type="dcterms:W3CDTF">2021-08-06T15:47:00Z</dcterms:modified>
</cp:coreProperties>
</file>