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36FF9" w:rsidRPr="00436FF9">
        <w:rPr>
          <w:sz w:val="22"/>
        </w:rPr>
        <w:t>Dayanne Almeida Ribeiro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470F34">
        <w:rPr>
          <w:sz w:val="22"/>
        </w:rPr>
        <w:t>3</w:t>
      </w:r>
      <w:r w:rsidR="00436FF9">
        <w:rPr>
          <w:sz w:val="22"/>
        </w:rPr>
        <w:t>2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36FF9">
        <w:rPr>
          <w:sz w:val="22"/>
        </w:rPr>
        <w:t>Ansiedade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436FF9">
        <w:rPr>
          <w:sz w:val="22"/>
        </w:rPr>
        <w:t>6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21D5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36FF9">
        <w:t>8.1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36FF9">
        <w:t>36.4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36FF9">
        <w:rPr>
          <w:noProof/>
          <w:sz w:val="24"/>
        </w:rPr>
        <w:t>6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3039" w:rsidRDefault="00C33039">
      <w:r>
        <w:separator/>
      </w:r>
    </w:p>
  </w:endnote>
  <w:endnote w:type="continuationSeparator" w:id="0">
    <w:p w:rsidR="00C33039" w:rsidRDefault="00C330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3303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3039" w:rsidRDefault="00C33039">
      <w:r>
        <w:separator/>
      </w:r>
    </w:p>
  </w:footnote>
  <w:footnote w:type="continuationSeparator" w:id="0">
    <w:p w:rsidR="00C33039" w:rsidRDefault="00C330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039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45413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3771</cp:revision>
  <cp:lastPrinted>2017-08-09T15:22:00Z</cp:lastPrinted>
  <dcterms:created xsi:type="dcterms:W3CDTF">2016-03-08T22:06:00Z</dcterms:created>
  <dcterms:modified xsi:type="dcterms:W3CDTF">2021-08-06T15:46:00Z</dcterms:modified>
</cp:coreProperties>
</file>