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A97822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470F34" w:rsidRPr="00470F34">
        <w:rPr>
          <w:sz w:val="22"/>
        </w:rPr>
        <w:t>Barbara Zanetti Silva de Abreu Costa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470F34">
        <w:rPr>
          <w:sz w:val="22"/>
        </w:rPr>
        <w:t>3</w:t>
      </w:r>
      <w:r w:rsidR="00270B24">
        <w:rPr>
          <w:sz w:val="22"/>
        </w:rPr>
        <w:t>0</w:t>
      </w:r>
      <w:r w:rsidR="004E46D9">
        <w:rPr>
          <w:sz w:val="22"/>
        </w:rPr>
        <w:t xml:space="preserve"> 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470F34">
        <w:rPr>
          <w:sz w:val="22"/>
        </w:rPr>
        <w:t>Check up</w:t>
      </w:r>
      <w:bookmarkStart w:id="0" w:name="_GoBack"/>
      <w:bookmarkEnd w:id="0"/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 </w:t>
      </w:r>
      <w:r w:rsidR="00231659">
        <w:rPr>
          <w:sz w:val="22"/>
        </w:rPr>
        <w:t xml:space="preserve"> </w:t>
      </w:r>
      <w:r w:rsidR="00270B24">
        <w:rPr>
          <w:sz w:val="22"/>
        </w:rPr>
        <w:t>5</w:t>
      </w:r>
      <w:r w:rsidR="00A97822">
        <w:rPr>
          <w:sz w:val="22"/>
        </w:rPr>
        <w:t xml:space="preserve"> ago.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A21D55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675973">
        <w:t>10</w:t>
      </w:r>
      <w:r w:rsidR="002F4FB2">
        <w:t>.</w:t>
      </w:r>
      <w:r w:rsidR="00675973">
        <w:t>7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2F4FB2">
        <w:t>3</w:t>
      </w:r>
      <w:r w:rsidR="00675973">
        <w:t>8</w:t>
      </w:r>
      <w:r w:rsidR="002F4FB2">
        <w:t>.</w:t>
      </w:r>
      <w:r w:rsidR="00675973">
        <w:t>3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270B24">
        <w:rPr>
          <w:noProof/>
          <w:sz w:val="24"/>
        </w:rPr>
        <w:t>5 de agosto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B6C98" w:rsidRDefault="008B6C98">
      <w:r>
        <w:separator/>
      </w:r>
    </w:p>
  </w:endnote>
  <w:endnote w:type="continuationSeparator" w:id="0">
    <w:p w:rsidR="008B6C98" w:rsidRDefault="008B6C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8B6C98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B6C98" w:rsidRDefault="008B6C98">
      <w:r>
        <w:separator/>
      </w:r>
    </w:p>
  </w:footnote>
  <w:footnote w:type="continuationSeparator" w:id="0">
    <w:p w:rsidR="008B6C98" w:rsidRDefault="008B6C9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AD4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D90"/>
    <w:rsid w:val="0026240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89"/>
    <w:rsid w:val="00491A02"/>
    <w:rsid w:val="00493506"/>
    <w:rsid w:val="004936BA"/>
    <w:rsid w:val="0049480F"/>
    <w:rsid w:val="00494E6A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A46"/>
    <w:rsid w:val="004A2F8B"/>
    <w:rsid w:val="004A303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1BA4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209"/>
    <w:rsid w:val="006608EB"/>
    <w:rsid w:val="00660997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D02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9D7"/>
    <w:rsid w:val="00796E65"/>
    <w:rsid w:val="00797172"/>
    <w:rsid w:val="00797857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B3D"/>
    <w:rsid w:val="007D3E97"/>
    <w:rsid w:val="007D4462"/>
    <w:rsid w:val="007D4988"/>
    <w:rsid w:val="007D5A85"/>
    <w:rsid w:val="007D5B3E"/>
    <w:rsid w:val="007D5C7B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730"/>
    <w:rsid w:val="008467A3"/>
    <w:rsid w:val="0084734D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F77"/>
    <w:rsid w:val="0087778B"/>
    <w:rsid w:val="00877D0A"/>
    <w:rsid w:val="00877EDF"/>
    <w:rsid w:val="00880F5D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53B"/>
    <w:rsid w:val="008922FE"/>
    <w:rsid w:val="00892953"/>
    <w:rsid w:val="00892CCB"/>
    <w:rsid w:val="0089341A"/>
    <w:rsid w:val="0089346A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26C"/>
    <w:rsid w:val="009555C8"/>
    <w:rsid w:val="009558CA"/>
    <w:rsid w:val="00955B3C"/>
    <w:rsid w:val="00955B44"/>
    <w:rsid w:val="00956223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0B7"/>
    <w:rsid w:val="009E61F3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397B"/>
    <w:rsid w:val="00A23C8D"/>
    <w:rsid w:val="00A25324"/>
    <w:rsid w:val="00A25F2A"/>
    <w:rsid w:val="00A260E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97822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58F7"/>
    <w:rsid w:val="00AB5A67"/>
    <w:rsid w:val="00AB5D27"/>
    <w:rsid w:val="00AB608C"/>
    <w:rsid w:val="00AB60E6"/>
    <w:rsid w:val="00AB6D73"/>
    <w:rsid w:val="00AB7AFE"/>
    <w:rsid w:val="00AB7E8D"/>
    <w:rsid w:val="00AC002F"/>
    <w:rsid w:val="00AC00BF"/>
    <w:rsid w:val="00AC026B"/>
    <w:rsid w:val="00AC07E2"/>
    <w:rsid w:val="00AC14BA"/>
    <w:rsid w:val="00AC192A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23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8AF"/>
    <w:rsid w:val="00B41C23"/>
    <w:rsid w:val="00B41FA3"/>
    <w:rsid w:val="00B4246A"/>
    <w:rsid w:val="00B43AD8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ED6"/>
    <w:rsid w:val="00BC7152"/>
    <w:rsid w:val="00BC7F1E"/>
    <w:rsid w:val="00BD034F"/>
    <w:rsid w:val="00BD08BF"/>
    <w:rsid w:val="00BD14A6"/>
    <w:rsid w:val="00BD2517"/>
    <w:rsid w:val="00BD2A27"/>
    <w:rsid w:val="00BD3215"/>
    <w:rsid w:val="00BD3ED6"/>
    <w:rsid w:val="00BD4449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308F"/>
    <w:rsid w:val="00C630B2"/>
    <w:rsid w:val="00C639D4"/>
    <w:rsid w:val="00C63BF1"/>
    <w:rsid w:val="00C64915"/>
    <w:rsid w:val="00C64E38"/>
    <w:rsid w:val="00C64F5A"/>
    <w:rsid w:val="00C6535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642"/>
    <w:rsid w:val="00C76662"/>
    <w:rsid w:val="00C76E56"/>
    <w:rsid w:val="00C77972"/>
    <w:rsid w:val="00C80880"/>
    <w:rsid w:val="00C815C9"/>
    <w:rsid w:val="00C81684"/>
    <w:rsid w:val="00C81BCC"/>
    <w:rsid w:val="00C81D04"/>
    <w:rsid w:val="00C822CC"/>
    <w:rsid w:val="00C82B92"/>
    <w:rsid w:val="00C83089"/>
    <w:rsid w:val="00C833AD"/>
    <w:rsid w:val="00C83809"/>
    <w:rsid w:val="00C84007"/>
    <w:rsid w:val="00C84666"/>
    <w:rsid w:val="00C84CF5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B0D"/>
    <w:rsid w:val="00D76D12"/>
    <w:rsid w:val="00D77361"/>
    <w:rsid w:val="00D77525"/>
    <w:rsid w:val="00D77AEB"/>
    <w:rsid w:val="00D77C84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84"/>
    <w:rsid w:val="00EC17D4"/>
    <w:rsid w:val="00EC1D14"/>
    <w:rsid w:val="00EC27EA"/>
    <w:rsid w:val="00EC2DAD"/>
    <w:rsid w:val="00EC33BB"/>
    <w:rsid w:val="00EC3594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45412</TotalTime>
  <Pages>1</Pages>
  <Words>268</Words>
  <Characters>1532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3770</cp:revision>
  <cp:lastPrinted>2017-08-09T15:22:00Z</cp:lastPrinted>
  <dcterms:created xsi:type="dcterms:W3CDTF">2016-03-08T22:06:00Z</dcterms:created>
  <dcterms:modified xsi:type="dcterms:W3CDTF">2021-08-05T19:51:00Z</dcterms:modified>
</cp:coreProperties>
</file>