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A97822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AD0AD3" w:rsidRPr="00AD0AD3">
        <w:rPr>
          <w:sz w:val="22"/>
        </w:rPr>
        <w:t>Luis Felipe Fernando Guimaraes Siqueira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AD0AD3">
        <w:rPr>
          <w:sz w:val="22"/>
        </w:rPr>
        <w:t>21</w:t>
      </w:r>
      <w:r w:rsidR="004E46D9">
        <w:rPr>
          <w:sz w:val="22"/>
        </w:rPr>
        <w:t xml:space="preserve"> 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AD0AD3">
        <w:rPr>
          <w:sz w:val="22"/>
        </w:rPr>
        <w:t>Insonia</w:t>
      </w:r>
      <w:bookmarkStart w:id="0" w:name="_GoBack"/>
      <w:bookmarkEnd w:id="0"/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</w:t>
      </w:r>
      <w:r w:rsidR="00231659">
        <w:rPr>
          <w:sz w:val="22"/>
        </w:rPr>
        <w:t xml:space="preserve"> </w:t>
      </w:r>
      <w:r w:rsidR="00E52DBD">
        <w:rPr>
          <w:sz w:val="22"/>
        </w:rPr>
        <w:t>4</w:t>
      </w:r>
      <w:r w:rsidR="00A97822">
        <w:rPr>
          <w:sz w:val="22"/>
        </w:rPr>
        <w:t xml:space="preserve"> ago.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A21D55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675973">
        <w:t>10</w:t>
      </w:r>
      <w:r w:rsidR="002F4FB2">
        <w:t>.</w:t>
      </w:r>
      <w:r w:rsidR="00675973">
        <w:t>7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2F4FB2">
        <w:t>3</w:t>
      </w:r>
      <w:r w:rsidR="00675973">
        <w:t>8</w:t>
      </w:r>
      <w:r w:rsidR="002F4FB2">
        <w:t>.</w:t>
      </w:r>
      <w:r w:rsidR="00675973">
        <w:t>3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E52DBD">
        <w:rPr>
          <w:noProof/>
          <w:sz w:val="24"/>
        </w:rPr>
        <w:t>4 de agosto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53CF" w:rsidRDefault="00E353CF">
      <w:r>
        <w:separator/>
      </w:r>
    </w:p>
  </w:endnote>
  <w:endnote w:type="continuationSeparator" w:id="0">
    <w:p w:rsidR="00E353CF" w:rsidRDefault="00E353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E353CF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53CF" w:rsidRDefault="00E353CF">
      <w:r>
        <w:separator/>
      </w:r>
    </w:p>
  </w:footnote>
  <w:footnote w:type="continuationSeparator" w:id="0">
    <w:p w:rsidR="00E353CF" w:rsidRDefault="00E353C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547"/>
    <w:rsid w:val="00593CB8"/>
    <w:rsid w:val="00594770"/>
    <w:rsid w:val="00595FD2"/>
    <w:rsid w:val="005960DC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9D7"/>
    <w:rsid w:val="00796E65"/>
    <w:rsid w:val="00797172"/>
    <w:rsid w:val="00797857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5B44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3CF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3BB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45410</TotalTime>
  <Pages>1</Pages>
  <Words>268</Words>
  <Characters>1534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3767</cp:revision>
  <cp:lastPrinted>2017-08-09T15:22:00Z</cp:lastPrinted>
  <dcterms:created xsi:type="dcterms:W3CDTF">2016-03-08T22:06:00Z</dcterms:created>
  <dcterms:modified xsi:type="dcterms:W3CDTF">2021-08-04T16:23:00Z</dcterms:modified>
</cp:coreProperties>
</file>