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5174AE" w:rsidRPr="005174AE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 xml:space="preserve">PACIENTE     </w:t>
      </w:r>
      <w:r w:rsidR="004D63FC" w:rsidRPr="004D63FC">
        <w:rPr>
          <w:sz w:val="32"/>
          <w:szCs w:val="32"/>
        </w:rPr>
        <w:t>Aurea Lucia Maia Queiroz</w:t>
      </w:r>
    </w:p>
    <w:p w:rsidR="005174AE" w:rsidRPr="005174AE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 xml:space="preserve">IDADE:  </w:t>
      </w:r>
      <w:r w:rsidR="004D63FC">
        <w:rPr>
          <w:sz w:val="32"/>
          <w:szCs w:val="32"/>
        </w:rPr>
        <w:t>66</w:t>
      </w:r>
      <w:r w:rsidRPr="005174AE">
        <w:rPr>
          <w:sz w:val="32"/>
          <w:szCs w:val="32"/>
        </w:rPr>
        <w:t xml:space="preserve"> anos SEXO: </w:t>
      </w:r>
      <w:r w:rsidR="008D6A29">
        <w:rPr>
          <w:sz w:val="32"/>
          <w:szCs w:val="32"/>
        </w:rPr>
        <w:t>F</w:t>
      </w:r>
    </w:p>
    <w:p w:rsidR="005F261B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 xml:space="preserve">DATA DO EXAME: </w:t>
      </w:r>
      <w:r w:rsidR="004D63FC">
        <w:rPr>
          <w:sz w:val="32"/>
          <w:szCs w:val="32"/>
        </w:rPr>
        <w:t>4</w:t>
      </w:r>
      <w:bookmarkStart w:id="0" w:name="_GoBack"/>
      <w:bookmarkEnd w:id="0"/>
      <w:r w:rsidR="008E584B">
        <w:rPr>
          <w:sz w:val="32"/>
          <w:szCs w:val="32"/>
        </w:rPr>
        <w:t xml:space="preserve"> ago.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146B" w:rsidRDefault="000F146B">
      <w:r>
        <w:separator/>
      </w:r>
    </w:p>
  </w:endnote>
  <w:endnote w:type="continuationSeparator" w:id="0">
    <w:p w:rsidR="000F146B" w:rsidRDefault="000F14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146B" w:rsidRDefault="000F146B">
      <w:r>
        <w:separator/>
      </w:r>
    </w:p>
  </w:footnote>
  <w:footnote w:type="continuationSeparator" w:id="0">
    <w:p w:rsidR="000F146B" w:rsidRDefault="000F146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EBE"/>
    <w:rsid w:val="000C3E73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6A1"/>
    <w:rsid w:val="00152A42"/>
    <w:rsid w:val="00152B4C"/>
    <w:rsid w:val="00153739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718D"/>
    <w:rsid w:val="00537F48"/>
    <w:rsid w:val="00540B52"/>
    <w:rsid w:val="00541352"/>
    <w:rsid w:val="0054178F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E46"/>
    <w:rsid w:val="00576296"/>
    <w:rsid w:val="00576374"/>
    <w:rsid w:val="0057639C"/>
    <w:rsid w:val="0057701B"/>
    <w:rsid w:val="005777AA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4F"/>
    <w:rsid w:val="00833315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D1C"/>
    <w:rsid w:val="00E53487"/>
    <w:rsid w:val="00E53EA7"/>
    <w:rsid w:val="00E547B8"/>
    <w:rsid w:val="00E54800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4013A7-C8D8-4A2B-A7DF-6EE19B2CBF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6687</TotalTime>
  <Pages>1</Pages>
  <Words>82</Words>
  <Characters>474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2794</cp:revision>
  <cp:lastPrinted>2018-12-13T13:35:00Z</cp:lastPrinted>
  <dcterms:created xsi:type="dcterms:W3CDTF">2016-03-08T23:34:00Z</dcterms:created>
  <dcterms:modified xsi:type="dcterms:W3CDTF">2021-08-04T15:58:00Z</dcterms:modified>
</cp:coreProperties>
</file>