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E52DBD" w:rsidRPr="00E52DBD">
        <w:rPr>
          <w:sz w:val="22"/>
        </w:rPr>
        <w:t>Aurea Lucia Maia Queiroz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E52DBD">
        <w:rPr>
          <w:sz w:val="22"/>
        </w:rPr>
        <w:t>66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E52DBD">
        <w:rPr>
          <w:sz w:val="22"/>
        </w:rPr>
        <w:t>DCL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E52DBD">
        <w:rPr>
          <w:sz w:val="22"/>
        </w:rPr>
        <w:t>4</w:t>
      </w:r>
      <w:bookmarkStart w:id="0" w:name="_GoBack"/>
      <w:bookmarkEnd w:id="0"/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A21D55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675973">
        <w:t>10</w:t>
      </w:r>
      <w:r w:rsidR="002F4FB2">
        <w:t>.</w:t>
      </w:r>
      <w:r w:rsidR="00675973">
        <w:t>7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2F4FB2">
        <w:t>3</w:t>
      </w:r>
      <w:r w:rsidR="00675973">
        <w:t>8</w:t>
      </w:r>
      <w:r w:rsidR="002F4FB2">
        <w:t>.</w:t>
      </w:r>
      <w:r w:rsidR="00675973">
        <w:t>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E52DBD">
        <w:rPr>
          <w:noProof/>
          <w:sz w:val="24"/>
        </w:rPr>
        <w:t>4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553B" w:rsidRDefault="00F7553B">
      <w:r>
        <w:separator/>
      </w:r>
    </w:p>
  </w:endnote>
  <w:endnote w:type="continuationSeparator" w:id="0">
    <w:p w:rsidR="00F7553B" w:rsidRDefault="00F755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7553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553B" w:rsidRDefault="00F7553B">
      <w:r>
        <w:separator/>
      </w:r>
    </w:p>
  </w:footnote>
  <w:footnote w:type="continuationSeparator" w:id="0">
    <w:p w:rsidR="00F7553B" w:rsidRDefault="00F7553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547"/>
    <w:rsid w:val="00593CB8"/>
    <w:rsid w:val="00594770"/>
    <w:rsid w:val="00595FD2"/>
    <w:rsid w:val="005960DC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9D7"/>
    <w:rsid w:val="00796E65"/>
    <w:rsid w:val="00797172"/>
    <w:rsid w:val="00797857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F77"/>
    <w:rsid w:val="0087778B"/>
    <w:rsid w:val="00877D0A"/>
    <w:rsid w:val="00877EDF"/>
    <w:rsid w:val="00880F5D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8BF"/>
    <w:rsid w:val="00BD14A6"/>
    <w:rsid w:val="00BD2517"/>
    <w:rsid w:val="00BD2A27"/>
    <w:rsid w:val="00BD3215"/>
    <w:rsid w:val="00BD3ED6"/>
    <w:rsid w:val="00BD4449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B0D"/>
    <w:rsid w:val="00D76D12"/>
    <w:rsid w:val="00D77361"/>
    <w:rsid w:val="00D77525"/>
    <w:rsid w:val="00D77AEB"/>
    <w:rsid w:val="00D77C84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53B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45410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3766</cp:revision>
  <cp:lastPrinted>2017-08-09T15:22:00Z</cp:lastPrinted>
  <dcterms:created xsi:type="dcterms:W3CDTF">2016-03-08T22:06:00Z</dcterms:created>
  <dcterms:modified xsi:type="dcterms:W3CDTF">2021-08-04T15:58:00Z</dcterms:modified>
</cp:coreProperties>
</file>