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Nome :  </w:t>
      </w:r>
      <w:r w:rsidRPr="002A67AF">
        <w:rPr>
          <w:sz w:val="22"/>
        </w:rPr>
        <w:tab/>
      </w:r>
      <w:r w:rsidR="006A495C" w:rsidRPr="006A495C">
        <w:rPr>
          <w:sz w:val="22"/>
        </w:rPr>
        <w:t>Rosa Tomika Nagata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Idade :  </w:t>
      </w:r>
      <w:r w:rsidRPr="002A67AF">
        <w:rPr>
          <w:sz w:val="22"/>
        </w:rPr>
        <w:tab/>
      </w:r>
      <w:r w:rsidR="006A495C">
        <w:rPr>
          <w:sz w:val="22"/>
        </w:rPr>
        <w:t>79</w:t>
      </w:r>
      <w:r w:rsidRPr="002A67AF">
        <w:rPr>
          <w:sz w:val="22"/>
        </w:rPr>
        <w:t xml:space="preserve"> anos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Indicação            </w:t>
      </w:r>
      <w:r w:rsidR="006A495C">
        <w:rPr>
          <w:sz w:val="22"/>
        </w:rPr>
        <w:t>DCL</w:t>
      </w:r>
      <w:bookmarkStart w:id="0" w:name="_GoBack"/>
      <w:bookmarkEnd w:id="0"/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Data:                   </w:t>
      </w:r>
      <w:r w:rsidR="006A495C">
        <w:rPr>
          <w:sz w:val="22"/>
        </w:rPr>
        <w:t>3 ago. 21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Medico:              Dr.Claudio Oppenheimer 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Terapêutica :</w:t>
      </w:r>
      <w:r w:rsidRPr="002A67AF">
        <w:rPr>
          <w:sz w:val="22"/>
        </w:rPr>
        <w:tab/>
        <w:t>Ndn</w:t>
      </w:r>
    </w:p>
    <w:p w:rsidR="001B7E1A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Lateralidade :</w:t>
      </w:r>
      <w:r w:rsidRPr="002A67A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difuso em ambos os hemisférios cerebrais</w:t>
      </w:r>
      <w:r w:rsidR="00D53E63">
        <w:t xml:space="preserve"> de predominio em projecao frontal</w:t>
      </w:r>
      <w:r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6A495C">
        <w:rPr>
          <w:noProof/>
          <w:sz w:val="24"/>
        </w:rPr>
        <w:t>3 de agosto de 2021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64DB" w:rsidRDefault="001864DB">
      <w:r>
        <w:separator/>
      </w:r>
    </w:p>
  </w:endnote>
  <w:endnote w:type="continuationSeparator" w:id="0">
    <w:p w:rsidR="001864DB" w:rsidRDefault="00186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64DB" w:rsidRDefault="001864DB">
      <w:r>
        <w:separator/>
      </w:r>
    </w:p>
  </w:footnote>
  <w:footnote w:type="continuationSeparator" w:id="0">
    <w:p w:rsidR="001864DB" w:rsidRDefault="001864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55F38"/>
    <w:rsid w:val="00061DAE"/>
    <w:rsid w:val="00080D41"/>
    <w:rsid w:val="0008496E"/>
    <w:rsid w:val="000879E7"/>
    <w:rsid w:val="000A4298"/>
    <w:rsid w:val="000A72B9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7043B"/>
    <w:rsid w:val="00173304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A5CDA"/>
    <w:rsid w:val="002A67AF"/>
    <w:rsid w:val="002A7D2E"/>
    <w:rsid w:val="002D563C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91C50"/>
    <w:rsid w:val="006941FA"/>
    <w:rsid w:val="006A495C"/>
    <w:rsid w:val="006B0E54"/>
    <w:rsid w:val="006B1944"/>
    <w:rsid w:val="006B6570"/>
    <w:rsid w:val="006B6B3E"/>
    <w:rsid w:val="006C22AE"/>
    <w:rsid w:val="006F07F8"/>
    <w:rsid w:val="006F0BFA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A4DAE"/>
    <w:rsid w:val="007C1016"/>
    <w:rsid w:val="007C312D"/>
    <w:rsid w:val="007C643A"/>
    <w:rsid w:val="007E7643"/>
    <w:rsid w:val="007F0751"/>
    <w:rsid w:val="00804F5B"/>
    <w:rsid w:val="008204EA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337B0"/>
    <w:rsid w:val="00A3510B"/>
    <w:rsid w:val="00A368AD"/>
    <w:rsid w:val="00A51A91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270FA"/>
    <w:rsid w:val="00B3262E"/>
    <w:rsid w:val="00B353C0"/>
    <w:rsid w:val="00B3604D"/>
    <w:rsid w:val="00B67BC5"/>
    <w:rsid w:val="00B77C90"/>
    <w:rsid w:val="00B9099B"/>
    <w:rsid w:val="00B95760"/>
    <w:rsid w:val="00B95900"/>
    <w:rsid w:val="00B96FF8"/>
    <w:rsid w:val="00BB2A91"/>
    <w:rsid w:val="00BC2B75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F1C14"/>
    <w:rsid w:val="00CF2CE4"/>
    <w:rsid w:val="00CF54B1"/>
    <w:rsid w:val="00CF64D6"/>
    <w:rsid w:val="00D076C8"/>
    <w:rsid w:val="00D159E1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F76"/>
    <w:rsid w:val="00E13E22"/>
    <w:rsid w:val="00E16A0C"/>
    <w:rsid w:val="00E23F83"/>
    <w:rsid w:val="00E35AF7"/>
    <w:rsid w:val="00E4404E"/>
    <w:rsid w:val="00E47BA0"/>
    <w:rsid w:val="00E51F2F"/>
    <w:rsid w:val="00E547F1"/>
    <w:rsid w:val="00E73367"/>
    <w:rsid w:val="00E8355E"/>
    <w:rsid w:val="00E86606"/>
    <w:rsid w:val="00E906CA"/>
    <w:rsid w:val="00EA57DA"/>
    <w:rsid w:val="00ED28F7"/>
    <w:rsid w:val="00ED779F"/>
    <w:rsid w:val="00EE1C9A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85A74"/>
    <w:rsid w:val="00FA0ECF"/>
    <w:rsid w:val="00FA2549"/>
    <w:rsid w:val="00FB515D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936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125</cp:revision>
  <cp:lastPrinted>2011-05-26T22:38:00Z</cp:lastPrinted>
  <dcterms:created xsi:type="dcterms:W3CDTF">2016-03-16T16:07:00Z</dcterms:created>
  <dcterms:modified xsi:type="dcterms:W3CDTF">2021-08-03T16:32:00Z</dcterms:modified>
</cp:coreProperties>
</file>