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94E6A" w:rsidRPr="00494E6A">
        <w:rPr>
          <w:sz w:val="22"/>
        </w:rPr>
        <w:t>Cesar Lidio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97822">
        <w:rPr>
          <w:sz w:val="22"/>
        </w:rPr>
        <w:t>62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94E6A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97822">
        <w:rPr>
          <w:sz w:val="22"/>
        </w:rPr>
        <w:t>2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494E6A">
        <w:rPr>
          <w:sz w:val="22"/>
        </w:rPr>
        <w:t>Carbamazepina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97822">
        <w:rPr>
          <w:noProof/>
          <w:sz w:val="24"/>
        </w:rPr>
        <w:t>2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A52" w:rsidRDefault="00360A52">
      <w:r>
        <w:separator/>
      </w:r>
    </w:p>
  </w:endnote>
  <w:endnote w:type="continuationSeparator" w:id="0">
    <w:p w:rsidR="00360A52" w:rsidRDefault="00360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60A5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A52" w:rsidRDefault="00360A52">
      <w:r>
        <w:separator/>
      </w:r>
    </w:p>
  </w:footnote>
  <w:footnote w:type="continuationSeparator" w:id="0">
    <w:p w:rsidR="00360A52" w:rsidRDefault="00360A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45407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3762</cp:revision>
  <cp:lastPrinted>2017-08-09T15:22:00Z</cp:lastPrinted>
  <dcterms:created xsi:type="dcterms:W3CDTF">2016-03-08T22:06:00Z</dcterms:created>
  <dcterms:modified xsi:type="dcterms:W3CDTF">2021-08-02T16:35:00Z</dcterms:modified>
</cp:coreProperties>
</file>