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976F2" w:rsidRPr="005976F2">
        <w:rPr>
          <w:sz w:val="22"/>
        </w:rPr>
        <w:t>Rute Reis da Silva Guimaraes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976F2">
        <w:rPr>
          <w:sz w:val="22"/>
        </w:rPr>
        <w:t>38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976F2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EE259B">
        <w:rPr>
          <w:sz w:val="22"/>
        </w:rPr>
        <w:t>2</w:t>
      </w:r>
      <w:r w:rsidR="00231659">
        <w:rPr>
          <w:sz w:val="22"/>
        </w:rPr>
        <w:t>9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165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1659">
        <w:rPr>
          <w:noProof/>
          <w:sz w:val="24"/>
        </w:rPr>
        <w:t>29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0DC" w:rsidRDefault="001310DC">
      <w:r>
        <w:separator/>
      </w:r>
    </w:p>
  </w:endnote>
  <w:endnote w:type="continuationSeparator" w:id="0">
    <w:p w:rsidR="001310DC" w:rsidRDefault="00131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10D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0DC" w:rsidRDefault="001310DC">
      <w:r>
        <w:separator/>
      </w:r>
    </w:p>
  </w:footnote>
  <w:footnote w:type="continuationSeparator" w:id="0">
    <w:p w:rsidR="001310DC" w:rsidRDefault="001310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45230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3758</cp:revision>
  <cp:lastPrinted>2017-08-09T15:22:00Z</cp:lastPrinted>
  <dcterms:created xsi:type="dcterms:W3CDTF">2016-03-08T22:06:00Z</dcterms:created>
  <dcterms:modified xsi:type="dcterms:W3CDTF">2021-07-29T20:57:00Z</dcterms:modified>
</cp:coreProperties>
</file>