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636EF" w:rsidRPr="008636EF">
        <w:rPr>
          <w:sz w:val="22"/>
        </w:rPr>
        <w:t>Andreia Crystina Silva Jardim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636EF">
        <w:rPr>
          <w:sz w:val="22"/>
        </w:rPr>
        <w:t>27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636EF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EE259B">
        <w:rPr>
          <w:sz w:val="22"/>
        </w:rPr>
        <w:t>2</w:t>
      </w:r>
      <w:r w:rsidR="003C0D6D">
        <w:rPr>
          <w:sz w:val="22"/>
        </w:rPr>
        <w:t>8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C0D6D">
        <w:rPr>
          <w:noProof/>
          <w:sz w:val="24"/>
        </w:rPr>
        <w:t>28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10A" w:rsidRDefault="0015710A">
      <w:r>
        <w:separator/>
      </w:r>
    </w:p>
  </w:endnote>
  <w:endnote w:type="continuationSeparator" w:id="0">
    <w:p w:rsidR="0015710A" w:rsidRDefault="00157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571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10A" w:rsidRDefault="0015710A">
      <w:r>
        <w:separator/>
      </w:r>
    </w:p>
  </w:footnote>
  <w:footnote w:type="continuationSeparator" w:id="0">
    <w:p w:rsidR="0015710A" w:rsidRDefault="001571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10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45228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3754</cp:revision>
  <cp:lastPrinted>2017-08-09T15:22:00Z</cp:lastPrinted>
  <dcterms:created xsi:type="dcterms:W3CDTF">2016-03-08T22:06:00Z</dcterms:created>
  <dcterms:modified xsi:type="dcterms:W3CDTF">2021-07-28T20:18:00Z</dcterms:modified>
</cp:coreProperties>
</file>