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3C0D6D" w:rsidRPr="003C0D6D">
        <w:rPr>
          <w:sz w:val="22"/>
        </w:rPr>
        <w:t>Renata Moura Nascimento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3C0D6D">
        <w:rPr>
          <w:sz w:val="22"/>
        </w:rPr>
        <w:t>38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3C0D6D">
        <w:rPr>
          <w:sz w:val="22"/>
        </w:rPr>
        <w:t>Deficit cognitivo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EE259B">
        <w:rPr>
          <w:sz w:val="22"/>
        </w:rPr>
        <w:t>2</w:t>
      </w:r>
      <w:r w:rsidR="003C0D6D">
        <w:rPr>
          <w:sz w:val="22"/>
        </w:rPr>
        <w:t>8</w:t>
      </w:r>
      <w:bookmarkStart w:id="0" w:name="_GoBack"/>
      <w:bookmarkEnd w:id="0"/>
      <w:r w:rsidR="0015620B">
        <w:rPr>
          <w:sz w:val="22"/>
        </w:rPr>
        <w:t xml:space="preserve"> jul.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D1DF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75973">
        <w:t>10</w:t>
      </w:r>
      <w:r w:rsidR="002F4FB2">
        <w:t>.</w:t>
      </w:r>
      <w:r w:rsidR="00675973">
        <w:t>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F4FB2">
        <w:t>3</w:t>
      </w:r>
      <w:r w:rsidR="00675973">
        <w:t>8</w:t>
      </w:r>
      <w:r w:rsidR="002F4FB2">
        <w:t>.</w:t>
      </w:r>
      <w:r w:rsidR="00675973">
        <w:t>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C0D6D">
        <w:rPr>
          <w:noProof/>
          <w:sz w:val="24"/>
        </w:rPr>
        <w:t>28 de julho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0669" w:rsidRDefault="00620669">
      <w:r>
        <w:separator/>
      </w:r>
    </w:p>
  </w:endnote>
  <w:endnote w:type="continuationSeparator" w:id="0">
    <w:p w:rsidR="00620669" w:rsidRDefault="006206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2066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0669" w:rsidRDefault="00620669">
      <w:r>
        <w:separator/>
      </w:r>
    </w:p>
  </w:footnote>
  <w:footnote w:type="continuationSeparator" w:id="0">
    <w:p w:rsidR="00620669" w:rsidRDefault="0062066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669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45228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3753</cp:revision>
  <cp:lastPrinted>2017-08-09T15:22:00Z</cp:lastPrinted>
  <dcterms:created xsi:type="dcterms:W3CDTF">2016-03-08T22:06:00Z</dcterms:created>
  <dcterms:modified xsi:type="dcterms:W3CDTF">2021-07-28T14:39:00Z</dcterms:modified>
</cp:coreProperties>
</file>