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96E82" w:rsidRPr="00D96E82">
        <w:rPr>
          <w:sz w:val="22"/>
        </w:rPr>
        <w:t>Gabriela Alves Gama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96E82">
        <w:rPr>
          <w:sz w:val="22"/>
        </w:rPr>
        <w:t>3</w:t>
      </w:r>
      <w:r w:rsidR="00F678FE">
        <w:rPr>
          <w:sz w:val="22"/>
        </w:rPr>
        <w:t>2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96E82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F678FE">
        <w:rPr>
          <w:sz w:val="22"/>
        </w:rPr>
        <w:t>20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678FE">
        <w:rPr>
          <w:noProof/>
          <w:sz w:val="24"/>
        </w:rPr>
        <w:t>20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C6E" w:rsidRDefault="00AD4C6E">
      <w:r>
        <w:separator/>
      </w:r>
    </w:p>
  </w:endnote>
  <w:endnote w:type="continuationSeparator" w:id="0">
    <w:p w:rsidR="00AD4C6E" w:rsidRDefault="00AD4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D4C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C6E" w:rsidRDefault="00AD4C6E">
      <w:r>
        <w:separator/>
      </w:r>
    </w:p>
  </w:footnote>
  <w:footnote w:type="continuationSeparator" w:id="0">
    <w:p w:rsidR="00AD4C6E" w:rsidRDefault="00AD4C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45227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3749</cp:revision>
  <cp:lastPrinted>2017-08-09T15:22:00Z</cp:lastPrinted>
  <dcterms:created xsi:type="dcterms:W3CDTF">2016-03-08T22:06:00Z</dcterms:created>
  <dcterms:modified xsi:type="dcterms:W3CDTF">2021-07-20T21:09:00Z</dcterms:modified>
</cp:coreProperties>
</file>