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678FE" w:rsidRPr="00F678FE">
        <w:rPr>
          <w:sz w:val="22"/>
        </w:rPr>
        <w:t>Cicero Silva Junior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678FE">
        <w:rPr>
          <w:sz w:val="22"/>
        </w:rPr>
        <w:t>72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678FE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F678FE">
        <w:rPr>
          <w:sz w:val="22"/>
        </w:rPr>
        <w:t>20</w:t>
      </w:r>
      <w:bookmarkStart w:id="0" w:name="_GoBack"/>
      <w:bookmarkEnd w:id="0"/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678FE">
        <w:rPr>
          <w:noProof/>
          <w:sz w:val="24"/>
        </w:rPr>
        <w:t>20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2C0" w:rsidRDefault="00A072C0">
      <w:r>
        <w:separator/>
      </w:r>
    </w:p>
  </w:endnote>
  <w:endnote w:type="continuationSeparator" w:id="0">
    <w:p w:rsidR="00A072C0" w:rsidRDefault="00A07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072C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2C0" w:rsidRDefault="00A072C0">
      <w:r>
        <w:separator/>
      </w:r>
    </w:p>
  </w:footnote>
  <w:footnote w:type="continuationSeparator" w:id="0">
    <w:p w:rsidR="00A072C0" w:rsidRDefault="00A072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2C0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45226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3748</cp:revision>
  <cp:lastPrinted>2017-08-09T15:22:00Z</cp:lastPrinted>
  <dcterms:created xsi:type="dcterms:W3CDTF">2016-03-08T22:06:00Z</dcterms:created>
  <dcterms:modified xsi:type="dcterms:W3CDTF">2021-07-20T21:01:00Z</dcterms:modified>
</cp:coreProperties>
</file>