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675973" w:rsidRPr="00675973">
        <w:rPr>
          <w:sz w:val="22"/>
        </w:rPr>
        <w:t>Keity Cristina Araujo Costa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675973">
        <w:rPr>
          <w:sz w:val="22"/>
        </w:rPr>
        <w:t>40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675973">
        <w:rPr>
          <w:sz w:val="22"/>
        </w:rPr>
        <w:t>Check up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675973">
        <w:rPr>
          <w:sz w:val="22"/>
        </w:rPr>
        <w:t>19</w:t>
      </w:r>
      <w:r w:rsidR="0015620B">
        <w:rPr>
          <w:sz w:val="22"/>
        </w:rPr>
        <w:t xml:space="preserve"> jul.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D1DF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75973">
        <w:t>10</w:t>
      </w:r>
      <w:r w:rsidR="002F4FB2">
        <w:t>.</w:t>
      </w:r>
      <w:r w:rsidR="00675973">
        <w:t>7</w:t>
      </w:r>
      <w:bookmarkStart w:id="0" w:name="_GoBack"/>
      <w:bookmarkEnd w:id="0"/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F4FB2">
        <w:t>3</w:t>
      </w:r>
      <w:r w:rsidR="00675973">
        <w:t>8</w:t>
      </w:r>
      <w:r w:rsidR="002F4FB2">
        <w:t>.</w:t>
      </w:r>
      <w:r w:rsidR="00675973">
        <w:t>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75973">
        <w:rPr>
          <w:noProof/>
          <w:sz w:val="24"/>
        </w:rPr>
        <w:t>19 de julho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696D" w:rsidRDefault="00CC696D">
      <w:r>
        <w:separator/>
      </w:r>
    </w:p>
  </w:endnote>
  <w:endnote w:type="continuationSeparator" w:id="0">
    <w:p w:rsidR="00CC696D" w:rsidRDefault="00CC69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C696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696D" w:rsidRDefault="00CC696D">
      <w:r>
        <w:separator/>
      </w:r>
    </w:p>
  </w:footnote>
  <w:footnote w:type="continuationSeparator" w:id="0">
    <w:p w:rsidR="00CC696D" w:rsidRDefault="00CC69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60DC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96D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45225</TotalTime>
  <Pages>1</Pages>
  <Words>267</Words>
  <Characters>1524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3745</cp:revision>
  <cp:lastPrinted>2017-08-09T15:22:00Z</cp:lastPrinted>
  <dcterms:created xsi:type="dcterms:W3CDTF">2016-03-08T22:06:00Z</dcterms:created>
  <dcterms:modified xsi:type="dcterms:W3CDTF">2021-07-19T21:15:00Z</dcterms:modified>
</cp:coreProperties>
</file>