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815C9" w:rsidRPr="00C815C9">
        <w:rPr>
          <w:sz w:val="22"/>
        </w:rPr>
        <w:t>Yuri Felipe Oliveira Dassi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815C9">
        <w:rPr>
          <w:sz w:val="22"/>
        </w:rPr>
        <w:t>8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815C9">
        <w:rPr>
          <w:sz w:val="22"/>
        </w:rPr>
        <w:t>Avaliacao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15620B">
        <w:rPr>
          <w:sz w:val="22"/>
        </w:rPr>
        <w:t>1</w:t>
      </w:r>
      <w:r w:rsidR="00B172BD">
        <w:rPr>
          <w:sz w:val="22"/>
        </w:rPr>
        <w:t>5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72BD">
        <w:rPr>
          <w:noProof/>
          <w:sz w:val="24"/>
        </w:rPr>
        <w:t>15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F36" w:rsidRDefault="00BE4F36">
      <w:r>
        <w:separator/>
      </w:r>
    </w:p>
  </w:endnote>
  <w:endnote w:type="continuationSeparator" w:id="0">
    <w:p w:rsidR="00BE4F36" w:rsidRDefault="00BE4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E4F3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F36" w:rsidRDefault="00BE4F36">
      <w:r>
        <w:separator/>
      </w:r>
    </w:p>
  </w:footnote>
  <w:footnote w:type="continuationSeparator" w:id="0">
    <w:p w:rsidR="00BE4F36" w:rsidRDefault="00BE4F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45224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3744</cp:revision>
  <cp:lastPrinted>2017-08-09T15:22:00Z</cp:lastPrinted>
  <dcterms:created xsi:type="dcterms:W3CDTF">2016-03-08T22:06:00Z</dcterms:created>
  <dcterms:modified xsi:type="dcterms:W3CDTF">2021-07-15T20:28:00Z</dcterms:modified>
</cp:coreProperties>
</file>